
<file path=[Content_Types].xml><?xml version="1.0" encoding="utf-8"?>
<Types xmlns="http://schemas.openxmlformats.org/package/2006/content-types">
  <Default Extension="bin" ContentType="application/vnd.ms-office.vbaPro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ms-word.template.macroEnabledTemplate.main+xml"/>
  <Override PartName="/word/vbaProjectSignature.bin" ContentType="application/vnd.ms-office.vbaProjectSignature"/>
  <Override PartName="/word/vbaProjectSignatureAgile.bin" ContentType="application/vnd.ms-office.vbaProjectSignatureAgile"/>
  <Override PartName="/word/vbaData.xml" ContentType="application/vnd.ms-word.vbaData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UI/images/gal3.png" ContentType="image/.png"/>
  <Override PartName="/customUI/images/bb5.PNG" ContentType="image/.png"/>
  <Override PartName="/customUI/images/Tekstside.png" ContentType="image/.png"/>
  <Override PartName="/customUI/images/gal2.png" ContentType="image/.png"/>
  <Override PartName="/customUI/images/bb4.PNG" ContentType="image/.png"/>
  <Override PartName="/customUI/images/faktaboks.PNG" ContentType="image/.png"/>
  <Override PartName="/customUI/images/blue2.png" ContentType="image/.png"/>
  <Override PartName="/customUI/images/gal1.png" ContentType="image/.png"/>
  <Override PartName="/customUI/images/bb3.PNG" ContentType="image/.png"/>
  <Override PartName="/customUI/images/blue1.png" ContentType="image/.png"/>
  <Override PartName="/customUI/images/dark2.png" ContentType="image/.png"/>
  <Override PartName="/customUI/images/white2.png" ContentType="image/.png"/>
  <Override PartName="/customUI/images/bb2.PNG" ContentType="image/.png"/>
  <Override PartName="/customUI/images/green2.png" ContentType="image/.png"/>
  <Override PartName="/customUI/images/dark1.png" ContentType="image/.png"/>
  <Override PartName="/customUI/images/green1.png" ContentType="image/.png"/>
  <Override PartName="/customUI/images/white1.png" ContentType="image/.png"/>
  <Override PartName="/customUI/images/gal4.png" ContentType="image/.png"/>
  <Override PartName="/customUI/images/bb1.PNG" ContentType="image/.png"/>
  <Override PartName="/customUI/images/bb6.PNG" ContentType="image/.png"/>
  <Override PartName="/customUI/images/sitat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023d92946ba4b67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3E392" w14:textId="11B3A3DC" w:rsidR="006D764C" w:rsidRDefault="00927798">
      <w:r>
        <w:rPr>
          <w:noProof/>
        </w:rPr>
        <mc:AlternateContent>
          <mc:Choice Requires="wpg">
            <w:drawing>
              <wp:anchor distT="0" distB="0" distL="114300" distR="114300" simplePos="0" relativeHeight="251776511" behindDoc="0" locked="0" layoutInCell="1" allowOverlap="1" wp14:anchorId="33A1E805" wp14:editId="18D29443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0945" cy="10692765"/>
                <wp:effectExtent l="0" t="0" r="0" b="0"/>
                <wp:wrapNone/>
                <wp:docPr id="30" name="bb_gal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wps:wsp>
                        <wps:cNvPr id="29" name="Rektangel 29"/>
                        <wps:cNvSpPr/>
                        <wps:spPr>
                          <a:xfrm>
                            <a:off x="0" y="0"/>
                            <a:ext cx="7560945" cy="10692765"/>
                          </a:xfrm>
                          <a:prstGeom prst="rect">
                            <a:avLst/>
                          </a:prstGeom>
                          <a:solidFill>
                            <a:srgbClr val="43B7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205" y="2048256"/>
                            <a:ext cx="5326379" cy="117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45426" w14:textId="77777777" w:rsidR="006D764C" w:rsidRPr="002445CD" w:rsidRDefault="00D73CF5" w:rsidP="002445CD">
                              <w:pPr>
                                <w:pStyle w:val="Title"/>
                              </w:pPr>
                              <w:sdt>
                                <w:sdtPr>
                                  <w:rPr>
                                    <w:color w:val="auto"/>
                                  </w:rPr>
                                  <w:alias w:val="Tittel"/>
                                  <w:tag w:val="Tittel"/>
                                  <w:id w:val="816838686"/>
                                  <w:showingPlcHdr/>
                                  <w:dataBinding w:xpath="/root[1]/tittel[1]" w:storeItemID="{C10694B4-F0FD-4216-B62A-7252E7B370C9}"/>
                                  <w:text w:multiLine="1"/>
                                </w:sdtPr>
                                <w:sdtEndPr/>
                                <w:sdtContent>
                                  <w:r w:rsidR="006D764C" w:rsidRPr="007215DB">
                                    <w:rPr>
                                      <w:color w:val="auto"/>
                                    </w:rPr>
                                    <w:t>[Tittel]</w:t>
                                  </w:r>
                                </w:sdtContent>
                              </w:sdt>
                            </w:p>
                            <w:p w14:paraId="72BCE588" w14:textId="77777777" w:rsidR="006D764C" w:rsidRPr="006D764C" w:rsidRDefault="00D73CF5" w:rsidP="007215DB">
                              <w:pPr>
                                <w:pStyle w:val="Subtitle"/>
                              </w:pPr>
                              <w:sdt>
                                <w:sdtPr>
                                  <w:rPr>
                                    <w:color w:val="auto"/>
                                  </w:rPr>
                                  <w:alias w:val="Evt. undertittel"/>
                                  <w:tag w:val="Evt. undertittel"/>
                                  <w:id w:val="-173959995"/>
                                  <w:showingPlcHdr/>
                                  <w:dataBinding w:xpath="/root[1]/under[1]" w:storeItemID="{C10694B4-F0FD-4216-B62A-7252E7B370C9}"/>
                                  <w:text w:multiLine="1"/>
                                </w:sdtPr>
                                <w:sdtEndPr/>
                                <w:sdtContent>
                                  <w:r w:rsidR="006D764C" w:rsidRPr="007215DB">
                                    <w:rPr>
                                      <w:rStyle w:val="PlaceholderText"/>
                                      <w:color w:val="auto"/>
                                    </w:rPr>
                                    <w:t>[Evt. undertittel]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fik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18784" r="64171"/>
                          <a:stretch/>
                        </pic:blipFill>
                        <pic:spPr bwMode="auto">
                          <a:xfrm>
                            <a:off x="0" y="3657600"/>
                            <a:ext cx="7548245" cy="677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al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0835" y="541325"/>
                            <a:ext cx="177101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1E805" id="bb_gal2" o:spid="_x0000_s1026" style="position:absolute;margin-left:-85.35pt;margin-top:-129.3pt;width:595.35pt;height:841.95pt;z-index:251776511;visibility:hidden" coordsize="7560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">
                <v:rect id="Rektangel 29" o:spid="_x0000_s1027" style="position:absolute;width:75609;height:106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" fillcolor="#43b782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242;top:20482;width:53263;height:1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E245426" w14:textId="77777777" w:rsidR="006D764C" w:rsidRPr="002445CD" w:rsidRDefault="00D73CF5" w:rsidP="002445CD">
                        <w:pPr>
                          <w:pStyle w:val="Title"/>
                        </w:pPr>
                        <w:sdt>
                          <w:sdtPr>
                            <w:rPr>
                              <w:color w:val="auto"/>
                            </w:rPr>
                            <w:alias w:val="Tittel"/>
                            <w:tag w:val="Tittel"/>
                            <w:id w:val="816838686"/>
                            <w:showingPlcHdr/>
                            <w:dataBinding w:xpath="/root[1]/tittel[1]" w:storeItemID="{C10694B4-F0FD-4216-B62A-7252E7B370C9}"/>
                            <w:text w:multiLine="1"/>
                          </w:sdtPr>
                          <w:sdtEndPr/>
                          <w:sdtContent>
                            <w:r w:rsidR="006D764C" w:rsidRPr="007215DB">
                              <w:rPr>
                                <w:color w:val="auto"/>
                              </w:rPr>
                              <w:t>[Tittel]</w:t>
                            </w:r>
                          </w:sdtContent>
                        </w:sdt>
                      </w:p>
                      <w:p w14:paraId="72BCE588" w14:textId="77777777" w:rsidR="006D764C" w:rsidRPr="006D764C" w:rsidRDefault="00D73CF5" w:rsidP="007215DB">
                        <w:pPr>
                          <w:pStyle w:val="Subtitle"/>
                        </w:pPr>
                        <w:sdt>
                          <w:sdtPr>
                            <w:rPr>
                              <w:color w:val="auto"/>
                            </w:rPr>
                            <w:alias w:val="Evt. undertittel"/>
                            <w:tag w:val="Evt. undertittel"/>
                            <w:id w:val="-173959995"/>
                            <w:showingPlcHdr/>
                            <w:dataBinding w:xpath="/root[1]/under[1]" w:storeItemID="{C10694B4-F0FD-4216-B62A-7252E7B370C9}"/>
                            <w:text w:multiLine="1"/>
                          </w:sdtPr>
                          <w:sdtEndPr/>
                          <w:sdtContent>
                            <w:r w:rsidR="006D764C" w:rsidRPr="007215DB">
                              <w:rPr>
                                <w:rStyle w:val="PlaceholderText"/>
                                <w:color w:val="auto"/>
                              </w:rPr>
                              <w:t>[Evt. undertittel]</w:t>
                            </w:r>
                          </w:sdtContent>
                        </w:sdt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k 12" o:spid="_x0000_s1029" type="#_x0000_t75" style="position:absolute;top:36576;width:75482;height:6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">
                  <v:imagedata r:id="rId17" o:title="" cropleft="12310f" cropright="42055f"/>
                </v:shape>
                <v:shape id="gal2" o:spid="_x0000_s1030" type="#_x0000_t75" style="position:absolute;left:53108;top:5413;width:1771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  <w:r w:rsidR="00175247">
        <w:rPr>
          <w:noProof/>
        </w:rPr>
        <mc:AlternateContent>
          <mc:Choice Requires="wpg">
            <w:drawing>
              <wp:anchor distT="0" distB="0" distL="114300" distR="114300" simplePos="0" relativeHeight="251592445" behindDoc="0" locked="0" layoutInCell="1" allowOverlap="1" wp14:anchorId="6DD58E29" wp14:editId="01E50700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0945" cy="10692765"/>
                <wp:effectExtent l="0" t="0" r="0" b="0"/>
                <wp:wrapNone/>
                <wp:docPr id="25" name="bb_gal3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wps:wsp>
                        <wps:cNvPr id="17" name="forsidebilde"/>
                        <wps:cNvSpPr/>
                        <wps:spPr>
                          <a:xfrm>
                            <a:off x="0" y="0"/>
                            <a:ext cx="7560945" cy="10692765"/>
                          </a:xfrm>
                          <a:prstGeom prst="rect">
                            <a:avLst/>
                          </a:prstGeom>
                          <a:solidFill>
                            <a:srgbClr val="FAFAF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702259" y="2055571"/>
                            <a:ext cx="5327014" cy="117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C87E7" w14:textId="77777777" w:rsidR="006D764C" w:rsidRPr="006D764C" w:rsidRDefault="00D73CF5" w:rsidP="006A37DF">
                              <w:pPr>
                                <w:pStyle w:val="Title"/>
                              </w:pPr>
                              <w:sdt>
                                <w:sdtPr>
                                  <w:rPr>
                                    <w:color w:val="auto"/>
                                  </w:rPr>
                                  <w:alias w:val="Tittel"/>
                                  <w:tag w:val="Tittel"/>
                                  <w:id w:val="-1858110775"/>
                                  <w:showingPlcHdr/>
                                  <w:dataBinding w:xpath="/root[1]/tittel[1]" w:storeItemID="{C10694B4-F0FD-4216-B62A-7252E7B370C9}"/>
                                  <w:text w:multiLine="1"/>
                                </w:sdtPr>
                                <w:sdtEndPr/>
                                <w:sdtContent>
                                  <w:r w:rsidR="006D764C" w:rsidRPr="006A37DF">
                                    <w:rPr>
                                      <w:rStyle w:val="PlaceholderText"/>
                                      <w:color w:val="auto"/>
                                    </w:rPr>
                                    <w:t>[Tittel]</w:t>
                                  </w:r>
                                </w:sdtContent>
                              </w:sdt>
                            </w:p>
                            <w:p w14:paraId="385674D2" w14:textId="77777777" w:rsidR="006D764C" w:rsidRPr="006D764C" w:rsidRDefault="00D73CF5" w:rsidP="006A37DF">
                              <w:pPr>
                                <w:pStyle w:val="Subtitle"/>
                              </w:pPr>
                              <w:sdt>
                                <w:sdtPr>
                                  <w:rPr>
                                    <w:color w:val="auto"/>
                                  </w:rPr>
                                  <w:alias w:val="Evt. undertittel"/>
                                  <w:tag w:val="Evt. undertittel"/>
                                  <w:id w:val="-832838682"/>
                                  <w:showingPlcHdr/>
                                  <w:dataBinding w:xpath="/root[1]/under[1]" w:storeItemID="{C10694B4-F0FD-4216-B62A-7252E7B370C9}"/>
                                  <w:text w:multiLine="1"/>
                                </w:sdtPr>
                                <w:sdtEndPr/>
                                <w:sdtContent>
                                  <w:r w:rsidR="006D764C" w:rsidRPr="006A37DF">
                                    <w:rPr>
                                      <w:rStyle w:val="PlaceholderText"/>
                                      <w:color w:val="auto"/>
                                    </w:rPr>
                                    <w:t>[Evt. undertittel]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Bilde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9853"/>
                            <a:ext cx="7559675" cy="7930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al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0835" y="541325"/>
                            <a:ext cx="177101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58E29" id="bb_gal3" o:spid="_x0000_s1031" style="position:absolute;margin-left:-85.35pt;margin-top:-129.3pt;width:595.35pt;height:841.95pt;z-index:251592445;visibility:hidden" coordsize="7560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">
                <v:rect id="forsidebilde" o:spid="_x0000_s1032" style="position:absolute;width:75609;height:106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" fillcolor="#fafafa" stroked="f" strokeweight="1pt"/>
                <v:shape id="_x0000_s1033" type="#_x0000_t202" style="position:absolute;left:7022;top:20555;width:53270;height:1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5DC87E7" w14:textId="77777777" w:rsidR="006D764C" w:rsidRPr="006D764C" w:rsidRDefault="00D73CF5" w:rsidP="006A37DF">
                        <w:pPr>
                          <w:pStyle w:val="Title"/>
                        </w:pPr>
                        <w:sdt>
                          <w:sdtPr>
                            <w:rPr>
                              <w:color w:val="auto"/>
                            </w:rPr>
                            <w:alias w:val="Tittel"/>
                            <w:tag w:val="Tittel"/>
                            <w:id w:val="-1858110775"/>
                            <w:showingPlcHdr/>
                            <w:dataBinding w:xpath="/root[1]/tittel[1]" w:storeItemID="{C10694B4-F0FD-4216-B62A-7252E7B370C9}"/>
                            <w:text w:multiLine="1"/>
                          </w:sdtPr>
                          <w:sdtEndPr/>
                          <w:sdtContent>
                            <w:r w:rsidR="006D764C" w:rsidRPr="006A37DF">
                              <w:rPr>
                                <w:rStyle w:val="PlaceholderText"/>
                                <w:color w:val="auto"/>
                              </w:rPr>
                              <w:t>[Tittel]</w:t>
                            </w:r>
                          </w:sdtContent>
                        </w:sdt>
                      </w:p>
                      <w:p w14:paraId="385674D2" w14:textId="77777777" w:rsidR="006D764C" w:rsidRPr="006D764C" w:rsidRDefault="00D73CF5" w:rsidP="006A37DF">
                        <w:pPr>
                          <w:pStyle w:val="Subtitle"/>
                        </w:pPr>
                        <w:sdt>
                          <w:sdtPr>
                            <w:rPr>
                              <w:color w:val="auto"/>
                            </w:rPr>
                            <w:alias w:val="Evt. undertittel"/>
                            <w:tag w:val="Evt. undertittel"/>
                            <w:id w:val="-832838682"/>
                            <w:showingPlcHdr/>
                            <w:dataBinding w:xpath="/root[1]/under[1]" w:storeItemID="{C10694B4-F0FD-4216-B62A-7252E7B370C9}"/>
                            <w:text w:multiLine="1"/>
                          </w:sdtPr>
                          <w:sdtEndPr/>
                          <w:sdtContent>
                            <w:r w:rsidR="006D764C" w:rsidRPr="006A37DF">
                              <w:rPr>
                                <w:rStyle w:val="PlaceholderText"/>
                                <w:color w:val="auto"/>
                              </w:rPr>
                              <w:t>[Evt. undertittel]</w:t>
                            </w:r>
                          </w:sdtContent>
                        </w:sdt>
                      </w:p>
                    </w:txbxContent>
                  </v:textbox>
                </v:shape>
                <v:shape id="Bilde 21" o:spid="_x0000_s1034" type="#_x0000_t75" style="position:absolute;top:24798;width:75596;height:79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">
                  <v:imagedata r:id="rId20" o:title=""/>
                </v:shape>
                <v:shape id="gal3" o:spid="_x0000_s1035" type="#_x0000_t75" style="position:absolute;left:53108;top:5413;width:1771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  <w:r w:rsidR="00175247">
        <w:rPr>
          <w:noProof/>
        </w:rPr>
        <mc:AlternateContent>
          <mc:Choice Requires="wpg">
            <w:drawing>
              <wp:anchor distT="0" distB="0" distL="114300" distR="114300" simplePos="0" relativeHeight="251595262" behindDoc="0" locked="0" layoutInCell="1" allowOverlap="1" wp14:anchorId="179CB6E6" wp14:editId="6447BB8F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0945" cy="10692765"/>
                <wp:effectExtent l="0" t="0" r="0" b="0"/>
                <wp:wrapNone/>
                <wp:docPr id="18" name="bb_gal4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wps:wsp>
                        <wps:cNvPr id="274" name="Rektangel 274"/>
                        <wps:cNvSpPr/>
                        <wps:spPr>
                          <a:xfrm>
                            <a:off x="0" y="0"/>
                            <a:ext cx="7560945" cy="10692765"/>
                          </a:xfrm>
                          <a:prstGeom prst="rect">
                            <a:avLst/>
                          </a:prstGeom>
                          <a:solidFill>
                            <a:srgbClr val="1B26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2057400"/>
                            <a:ext cx="5326380" cy="117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11ECD" w14:textId="77777777" w:rsidR="006D764C" w:rsidRDefault="00D73CF5" w:rsidP="00F36704">
                              <w:pPr>
                                <w:pStyle w:val="Title"/>
                              </w:pPr>
                              <w:sdt>
                                <w:sdtPr>
                                  <w:alias w:val="Tittel"/>
                                  <w:tag w:val="Tittel"/>
                                  <w:id w:val="7186772"/>
                                  <w:showingPlcHdr/>
                                  <w:dataBinding w:xpath="/root[1]/tittel[1]" w:storeItemID="{C10694B4-F0FD-4216-B62A-7252E7B370C9}"/>
                                  <w:text w:multiLine="1"/>
                                </w:sdtPr>
                                <w:sdtEndPr/>
                                <w:sdtContent>
                                  <w:r w:rsidR="006D764C" w:rsidRPr="00F63F4F">
                                    <w:rPr>
                                      <w:rStyle w:val="PlaceholderText"/>
                                      <w:rFonts w:cstheme="minorHAnsi"/>
                                      <w:color w:val="FFFFFF" w:themeColor="background1"/>
                                    </w:rPr>
                                    <w:t>[Tittel]</w:t>
                                  </w:r>
                                </w:sdtContent>
                              </w:sdt>
                            </w:p>
                            <w:sdt>
                              <w:sdtPr>
                                <w:alias w:val="Evt. undertittel"/>
                                <w:tag w:val="Evt. undertittel"/>
                                <w:id w:val="1347755176"/>
                                <w:showingPlcHdr/>
                                <w:dataBinding w:xpath="/root[1]/under[1]" w:storeItemID="{C10694B4-F0FD-4216-B62A-7252E7B370C9}"/>
                                <w:text w:multiLine="1"/>
                              </w:sdtPr>
                              <w:sdtEndPr/>
                              <w:sdtContent>
                                <w:p w14:paraId="2E678640" w14:textId="77777777" w:rsidR="006D764C" w:rsidRPr="00F36704" w:rsidRDefault="006D764C" w:rsidP="00F36704">
                                  <w:pPr>
                                    <w:pStyle w:val="Subtitle"/>
                                  </w:pPr>
                                  <w:r w:rsidRPr="009F5F70">
                                    <w:rPr>
                                      <w:rStyle w:val="PlaceholderText"/>
                                      <w:color w:val="FFFFFF" w:themeColor="background1"/>
                                    </w:rPr>
                                    <w:t>[Evt. undertittel]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8" name="Grafikk 27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81450"/>
                            <a:ext cx="7560945" cy="582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al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4950" y="542925"/>
                            <a:ext cx="174180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CB6E6" id="bb_gal4" o:spid="_x0000_s1036" style="position:absolute;margin-left:-85.35pt;margin-top:-129.3pt;width:595.35pt;height:841.95pt;z-index:251595262;visibility:hidden" coordsize="7560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">
                <v:rect id="Rektangel 274" o:spid="_x0000_s1037" style="position:absolute;width:75609;height:106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" fillcolor="#1b2634" stroked="f" strokeweight="1pt"/>
                <v:shape id="_x0000_s1038" type="#_x0000_t202" style="position:absolute;left:7048;top:20574;width:53264;height:1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Zy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Uk8yk8z4QjINcPAAAA//8DAFBLAQItABQABgAIAAAAIQDb4fbL7gAAAIUBAAATAAAAAAAAAAAA&#10;AAAAAAAAAABbQ29udGVudF9UeXBlc10ueG1sUEsBAi0AFAAGAAgAAAAhAFr0LFu/AAAAFQEAAAsA&#10;AAAAAAAAAAAAAAAAHwEAAF9yZWxzLy5yZWxzUEsBAi0AFAAGAAgAAAAhALJMFnLEAAAA3AAAAA8A&#10;AAAAAAAAAAAAAAAABwIAAGRycy9kb3ducmV2LnhtbFBLBQYAAAAAAwADALcAAAD4AgAAAAA=&#10;" filled="f" stroked="f">
                  <v:textbox style="mso-fit-shape-to-text:t" inset="0,0,0,0">
                    <w:txbxContent>
                      <w:p w14:paraId="43E11ECD" w14:textId="77777777" w:rsidR="006D764C" w:rsidRDefault="00D73CF5" w:rsidP="00F36704">
                        <w:pPr>
                          <w:pStyle w:val="Title"/>
                        </w:pPr>
                        <w:sdt>
                          <w:sdtPr>
                            <w:alias w:val="Tittel"/>
                            <w:tag w:val="Tittel"/>
                            <w:id w:val="7186772"/>
                            <w:showingPlcHdr/>
                            <w:dataBinding w:xpath="/root[1]/tittel[1]" w:storeItemID="{C10694B4-F0FD-4216-B62A-7252E7B370C9}"/>
                            <w:text w:multiLine="1"/>
                          </w:sdtPr>
                          <w:sdtEndPr/>
                          <w:sdtContent>
                            <w:r w:rsidR="006D764C" w:rsidRPr="00F63F4F">
                              <w:rPr>
                                <w:rStyle w:val="PlaceholderText"/>
                                <w:rFonts w:cstheme="minorHAnsi"/>
                                <w:color w:val="FFFFFF" w:themeColor="background1"/>
                              </w:rPr>
                              <w:t>[Tittel]</w:t>
                            </w:r>
                          </w:sdtContent>
                        </w:sdt>
                      </w:p>
                      <w:sdt>
                        <w:sdtPr>
                          <w:alias w:val="Evt. undertittel"/>
                          <w:tag w:val="Evt. undertittel"/>
                          <w:id w:val="1347755176"/>
                          <w:showingPlcHdr/>
                          <w:dataBinding w:xpath="/root[1]/under[1]" w:storeItemID="{C10694B4-F0FD-4216-B62A-7252E7B370C9}"/>
                          <w:text w:multiLine="1"/>
                        </w:sdtPr>
                        <w:sdtEndPr/>
                        <w:sdtContent>
                          <w:p w14:paraId="2E678640" w14:textId="77777777" w:rsidR="006D764C" w:rsidRPr="00F36704" w:rsidRDefault="006D764C" w:rsidP="00F36704">
                            <w:pPr>
                              <w:pStyle w:val="Subtitle"/>
                            </w:pPr>
                            <w:r w:rsidRPr="009F5F70">
                              <w:rPr>
                                <w:rStyle w:val="PlaceholderText"/>
                                <w:color w:val="FFFFFF" w:themeColor="background1"/>
                              </w:rPr>
                              <w:t>[Evt. undertittel]</w:t>
                            </w:r>
                          </w:p>
                        </w:sdtContent>
                      </w:sdt>
                    </w:txbxContent>
                  </v:textbox>
                </v:shape>
                <v:shape id="Grafikk 278" o:spid="_x0000_s1039" type="#_x0000_t75" style="position:absolute;top:39814;width:75609;height:5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">
                  <v:imagedata r:id="rId25" o:title=""/>
                </v:shape>
                <v:shape id="gal4" o:spid="_x0000_s1040" type="#_x0000_t75" style="position:absolute;left:53149;top:5429;width:17418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">
                  <v:imagedata r:id="rId26" o:title=""/>
                </v:shape>
              </v:group>
            </w:pict>
          </mc:Fallback>
        </mc:AlternateContent>
      </w:r>
      <w:r w:rsidR="002705C2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54DEF09" wp14:editId="464155C2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0945" cy="10692765"/>
                <wp:effectExtent l="0" t="0" r="1905" b="0"/>
                <wp:wrapNone/>
                <wp:docPr id="8" name="bb_gal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wps:wsp>
                        <wps:cNvPr id="225" name="Rektangel 225"/>
                        <wps:cNvSpPr/>
                        <wps:spPr>
                          <a:xfrm>
                            <a:off x="0" y="0"/>
                            <a:ext cx="7560945" cy="10692765"/>
                          </a:xfrm>
                          <a:prstGeom prst="rect">
                            <a:avLst/>
                          </a:prstGeom>
                          <a:solidFill>
                            <a:srgbClr val="2A3D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Grafikk 22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87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2057400"/>
                            <a:ext cx="5327014" cy="117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D602C" w14:textId="6E730D00" w:rsidR="00EF5E32" w:rsidRDefault="00D73CF5" w:rsidP="00B15E57">
                              <w:pPr>
                                <w:spacing w:after="320"/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</w:pPr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nn-NO"/>
                                  </w:rPr>
                                  <w:alias w:val="Tittel"/>
                                  <w:tag w:val="Tittel"/>
                                  <w:id w:val="-278328958"/>
                                  <w:showingPlcHdr/>
                                  <w:dataBinding w:xpath="/root[1]/tittel[1]" w:storeItemID="{C10694B4-F0FD-4216-B62A-7252E7B370C9}"/>
                                  <w:text/>
                                </w:sdtPr>
                                <w:sdtEndPr/>
                                <w:sdtContent>
                                  <w:r w:rsidR="002445CD" w:rsidRPr="002445CD">
                                    <w:rPr>
                                      <w:rStyle w:val="TitleChar"/>
                                    </w:rPr>
                                    <w:t>[Tittel]</w:t>
                                  </w:r>
                                </w:sdtContent>
                              </w:sdt>
                            </w:p>
                            <w:sdt>
                              <w:sdtPr>
                                <w:alias w:val="Evt. undertittel"/>
                                <w:tag w:val="Evt. undertittel"/>
                                <w:id w:val="-111438837"/>
                                <w:showingPlcHdr/>
                                <w:dataBinding w:xpath="/root[1]/undertittel[1]" w:storeItemID="{C10694B4-F0FD-4216-B62A-7252E7B370C9}"/>
                                <w:text w:multiLine="1"/>
                              </w:sdtPr>
                              <w:sdtEndPr/>
                              <w:sdtContent>
                                <w:p w14:paraId="68888EC3" w14:textId="55DB8C37" w:rsidR="004E1AB9" w:rsidRPr="002445CD" w:rsidRDefault="002445CD" w:rsidP="002445CD">
                                  <w:pPr>
                                    <w:pStyle w:val="Subtitle"/>
                                  </w:pPr>
                                  <w:r w:rsidRPr="002445CD">
                                    <w:rPr>
                                      <w:rStyle w:val="PlaceholderText"/>
                                      <w:color w:val="FFFFFF" w:themeColor="background1"/>
                                    </w:rPr>
                                    <w:t>[Evt. undertittel]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al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4950" y="542925"/>
                            <a:ext cx="174180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DEF09" id="bb_gal1" o:spid="_x0000_s1041" style="position:absolute;margin-left:-85.35pt;margin-top:-129.3pt;width:595.35pt;height:841.95pt;z-index:251780096" coordsize="7560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">
                <v:rect id="Rektangel 225" o:spid="_x0000_s1042" style="position:absolute;width:75609;height:106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" fillcolor="#2a3d80" stroked="f" strokeweight="1pt"/>
                <v:shape id="Grafikk 226" o:spid="_x0000_s1043" type="#_x0000_t75" style="position:absolute;width:75596;height:10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">
                  <v:imagedata r:id="rId29" o:title=""/>
                </v:shape>
                <v:shape id="_x0000_s1044" type="#_x0000_t202" style="position:absolute;left:7048;top:20574;width:53270;height:1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ADD602C" w14:textId="6E730D00" w:rsidR="00EF5E32" w:rsidRDefault="00D73CF5" w:rsidP="00B15E57">
                        <w:pPr>
                          <w:spacing w:after="320"/>
                          <w:rPr>
                            <w:color w:val="FFFFFF" w:themeColor="background1"/>
                            <w:sz w:val="72"/>
                            <w:szCs w:val="72"/>
                            <w:lang w:val="nn-NO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  <w:lang w:val="nn-NO"/>
                            </w:rPr>
                            <w:alias w:val="Tittel"/>
                            <w:tag w:val="Tittel"/>
                            <w:id w:val="-278328958"/>
                            <w:showingPlcHdr/>
                            <w:dataBinding w:xpath="/root[1]/tittel[1]" w:storeItemID="{C10694B4-F0FD-4216-B62A-7252E7B370C9}"/>
                            <w:text/>
                          </w:sdtPr>
                          <w:sdtEndPr/>
                          <w:sdtContent>
                            <w:r w:rsidR="002445CD" w:rsidRPr="002445CD">
                              <w:rPr>
                                <w:rStyle w:val="TitleChar"/>
                              </w:rPr>
                              <w:t>[Tittel]</w:t>
                            </w:r>
                          </w:sdtContent>
                        </w:sdt>
                      </w:p>
                      <w:sdt>
                        <w:sdtPr>
                          <w:alias w:val="Evt. undertittel"/>
                          <w:tag w:val="Evt. undertittel"/>
                          <w:id w:val="-111438837"/>
                          <w:showingPlcHdr/>
                          <w:dataBinding w:xpath="/root[1]/undertittel[1]" w:storeItemID="{C10694B4-F0FD-4216-B62A-7252E7B370C9}"/>
                          <w:text w:multiLine="1"/>
                        </w:sdtPr>
                        <w:sdtEndPr/>
                        <w:sdtContent>
                          <w:p w14:paraId="68888EC3" w14:textId="55DB8C37" w:rsidR="004E1AB9" w:rsidRPr="002445CD" w:rsidRDefault="002445CD" w:rsidP="002445CD">
                            <w:pPr>
                              <w:pStyle w:val="Subtitle"/>
                            </w:pPr>
                            <w:r w:rsidRPr="002445CD">
                              <w:rPr>
                                <w:rStyle w:val="PlaceholderText"/>
                                <w:color w:val="FFFFFF" w:themeColor="background1"/>
                              </w:rPr>
                              <w:t>[Evt. undertittel]</w:t>
                            </w:r>
                          </w:p>
                        </w:sdtContent>
                      </w:sdt>
                    </w:txbxContent>
                  </v:textbox>
                </v:shape>
                <v:shape id="gal1" o:spid="_x0000_s1045" type="#_x0000_t75" style="position:absolute;left:53149;top:5429;width:17418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  <w:sdt>
        <w:sdtPr>
          <w:id w:val="455452464"/>
          <w:docPartObj>
            <w:docPartGallery w:val="Cover Pages"/>
            <w:docPartUnique/>
          </w:docPartObj>
        </w:sdtPr>
        <w:sdtEndPr/>
        <w:sdtContent>
          <w:r w:rsidR="006D764C">
            <w:rPr>
              <w:noProof/>
            </w:rPr>
            <w:drawing>
              <wp:anchor distT="0" distB="0" distL="114300" distR="114300" simplePos="0" relativeHeight="251771904" behindDoc="1" locked="0" layoutInCell="1" allowOverlap="1" wp14:anchorId="156D378C" wp14:editId="24739D40">
                <wp:simplePos x="0" y="0"/>
                <wp:positionH relativeFrom="page">
                  <wp:posOffset>5322561</wp:posOffset>
                </wp:positionH>
                <wp:positionV relativeFrom="page">
                  <wp:posOffset>538013</wp:posOffset>
                </wp:positionV>
                <wp:extent cx="1700385" cy="434431"/>
                <wp:effectExtent l="0" t="0" r="0" b="3810"/>
                <wp:wrapNone/>
                <wp:docPr id="256" name="Bilde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_Hvit.emf"/>
                        <pic:cNvPicPr/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5783" cy="446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39BF3C9F" w14:textId="07D97590" w:rsidR="00EF5E32" w:rsidRDefault="00EF5E32" w:rsidP="00EF5E32"/>
    <w:p w14:paraId="788561EC" w14:textId="62941285" w:rsidR="00EF5E32" w:rsidRDefault="00EF5E32" w:rsidP="00EF5E32"/>
    <w:p w14:paraId="300A837C" w14:textId="43EC00F4" w:rsidR="00EF5E32" w:rsidRDefault="00D47269" w:rsidP="00EF5E32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588ADF" wp14:editId="02645BE6">
                <wp:simplePos x="0" y="0"/>
                <wp:positionH relativeFrom="page">
                  <wp:posOffset>368135</wp:posOffset>
                </wp:positionH>
                <wp:positionV relativeFrom="margin">
                  <wp:posOffset>2312373</wp:posOffset>
                </wp:positionV>
                <wp:extent cx="6839585" cy="6364605"/>
                <wp:effectExtent l="0" t="0" r="0" b="0"/>
                <wp:wrapNone/>
                <wp:docPr id="13" name="forsidebil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364605"/>
                        </a:xfrm>
                        <a:prstGeom prst="rect">
                          <a:avLst/>
                        </a:prstGeom>
                        <a:blipFill>
                          <a:blip r:embed="rId31"/>
                          <a:srcRect/>
                          <a:stretch>
                            <a:fillRect t="-3731" b="-37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112EF" id="forsidebilde" o:spid="_x0000_s1026" style="position:absolute;margin-left:29pt;margin-top:182.1pt;width:538.55pt;height:501.1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AAAAAAAUDFKHQAAAAAAAAAAQMUodQAAAAAAAAAAABWj1AEAAAAAAAAA&#10;AFSMUgcAAAAAAAAAAFAxSh0AAAAAAAAAAEDFKHUAAAAAAAAAAAAVo9QBAAAAAAAAAABUjFIH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" stroked="f" strokeweight="1pt">
                <v:fill r:id="rId32" o:title="" recolor="t" rotate="t" type="frame"/>
                <w10:wrap anchorx="page" anchory="margin"/>
              </v:rect>
            </w:pict>
          </mc:Fallback>
        </mc:AlternateContent>
      </w:r>
    </w:p>
    <w:p w14:paraId="2FE507AB" w14:textId="1AB29735" w:rsidR="00780329" w:rsidRDefault="00780329"/>
    <w:p w14:paraId="11E98F1D" w14:textId="2AA596B8" w:rsidR="00780329" w:rsidRDefault="00780329"/>
    <w:p w14:paraId="26EF93CA" w14:textId="232358D5" w:rsidR="00780329" w:rsidRDefault="00780329">
      <w:r>
        <w:br w:type="page"/>
      </w:r>
    </w:p>
    <w:p w14:paraId="74C00F1D" w14:textId="2305EE17" w:rsidR="007F44DA" w:rsidRDefault="007F44DA"/>
    <w:p w14:paraId="2C1E3874" w14:textId="3C83B00E" w:rsidR="00FB29BE" w:rsidRDefault="00FB29BE"/>
    <w:sdt>
      <w:sdtPr>
        <w:rPr>
          <w:b w:val="0"/>
          <w:noProof w:val="0"/>
          <w:color w:val="73B74A"/>
          <w:sz w:val="48"/>
          <w:lang w:val="nb-NO"/>
        </w:rPr>
        <w:id w:val="471176726"/>
        <w:docPartObj>
          <w:docPartGallery w:val="Table of Contents"/>
          <w:docPartUnique/>
        </w:docPartObj>
      </w:sdtPr>
      <w:sdtEndPr>
        <w:rPr>
          <w:bCs/>
          <w:color w:val="1B2634"/>
          <w:sz w:val="22"/>
        </w:rPr>
      </w:sdtEndPr>
      <w:sdtContent>
        <w:p w14:paraId="3E350939" w14:textId="20908CA6" w:rsidR="00BB39C9" w:rsidRDefault="000D4AD9">
          <w:pPr>
            <w:pStyle w:val="TOC1"/>
            <w:rPr>
              <w:rFonts w:eastAsiaTheme="minorEastAsia"/>
              <w:b w:val="0"/>
              <w:color w:val="auto"/>
              <w:sz w:val="22"/>
              <w:lang w:val="nb-NO" w:eastAsia="nb-NO"/>
            </w:rPr>
          </w:pPr>
          <w:r w:rsidRPr="00815795">
            <w:rPr>
              <w:color w:val="73B74A"/>
              <w:sz w:val="48"/>
            </w:rPr>
            <w:fldChar w:fldCharType="begin"/>
          </w:r>
          <w:r>
            <w:rPr>
              <w:color w:val="73B74A"/>
              <w:sz w:val="48"/>
            </w:rPr>
            <w:instrText xml:space="preserve"> TOC \o "1-2" \h \z \u </w:instrText>
          </w:r>
          <w:r w:rsidRPr="00815795">
            <w:rPr>
              <w:color w:val="73B74A"/>
              <w:sz w:val="48"/>
            </w:rPr>
            <w:fldChar w:fldCharType="separate"/>
          </w:r>
          <w:hyperlink w:anchor="_Toc11745028" w:history="1">
            <w:r w:rsidR="00BB39C9" w:rsidRPr="00186A0F">
              <w:rPr>
                <w:rStyle w:val="Hyperlink"/>
              </w:rPr>
              <w:t>[Overskrift]</w:t>
            </w:r>
            <w:r w:rsidR="00BB39C9" w:rsidRPr="00BB39C9">
              <w:rPr>
                <w:webHidden/>
                <w:sz w:val="20"/>
              </w:rPr>
              <w:tab/>
            </w:r>
            <w:r w:rsidR="00BB39C9" w:rsidRPr="00BB39C9">
              <w:rPr>
                <w:webHidden/>
                <w:sz w:val="20"/>
              </w:rPr>
              <w:fldChar w:fldCharType="begin"/>
            </w:r>
            <w:r w:rsidR="00BB39C9" w:rsidRPr="00BB39C9">
              <w:rPr>
                <w:webHidden/>
                <w:sz w:val="20"/>
              </w:rPr>
              <w:instrText xml:space="preserve"> PAGEREF _Toc11745028 \h </w:instrText>
            </w:r>
            <w:r w:rsidR="00BB39C9" w:rsidRPr="00BB39C9">
              <w:rPr>
                <w:webHidden/>
                <w:sz w:val="20"/>
              </w:rPr>
            </w:r>
            <w:r w:rsidR="00BB39C9" w:rsidRPr="00BB39C9">
              <w:rPr>
                <w:webHidden/>
                <w:sz w:val="20"/>
              </w:rPr>
              <w:fldChar w:fldCharType="separate"/>
            </w:r>
            <w:r w:rsidR="00BB39C9" w:rsidRPr="00BB39C9">
              <w:rPr>
                <w:webHidden/>
                <w:sz w:val="20"/>
              </w:rPr>
              <w:t>2</w:t>
            </w:r>
            <w:r w:rsidR="00BB39C9" w:rsidRPr="00BB39C9">
              <w:rPr>
                <w:webHidden/>
                <w:sz w:val="20"/>
              </w:rPr>
              <w:fldChar w:fldCharType="end"/>
            </w:r>
          </w:hyperlink>
        </w:p>
        <w:p w14:paraId="13AFB58A" w14:textId="6CD75A3D" w:rsidR="00BB39C9" w:rsidRDefault="00D73CF5">
          <w:pPr>
            <w:pStyle w:val="TOC2"/>
            <w:rPr>
              <w:rFonts w:eastAsiaTheme="minorEastAsia"/>
              <w:color w:val="auto"/>
              <w:lang w:eastAsia="nb-NO"/>
            </w:rPr>
          </w:pPr>
          <w:hyperlink w:anchor="_Toc11745029" w:history="1">
            <w:r w:rsidR="00BB39C9" w:rsidRPr="00186A0F">
              <w:rPr>
                <w:rStyle w:val="Hyperlink"/>
              </w:rPr>
              <w:t>[Mellomtittel]</w:t>
            </w:r>
            <w:r w:rsidR="00BB39C9">
              <w:rPr>
                <w:webHidden/>
              </w:rPr>
              <w:tab/>
            </w:r>
            <w:r w:rsidR="00BB39C9">
              <w:rPr>
                <w:webHidden/>
              </w:rPr>
              <w:fldChar w:fldCharType="begin"/>
            </w:r>
            <w:r w:rsidR="00BB39C9">
              <w:rPr>
                <w:webHidden/>
              </w:rPr>
              <w:instrText xml:space="preserve"> PAGEREF _Toc11745029 \h </w:instrText>
            </w:r>
            <w:r w:rsidR="00BB39C9">
              <w:rPr>
                <w:webHidden/>
              </w:rPr>
            </w:r>
            <w:r w:rsidR="00BB39C9">
              <w:rPr>
                <w:webHidden/>
              </w:rPr>
              <w:fldChar w:fldCharType="separate"/>
            </w:r>
            <w:r w:rsidR="00BB39C9">
              <w:rPr>
                <w:webHidden/>
              </w:rPr>
              <w:t>2</w:t>
            </w:r>
            <w:r w:rsidR="00BB39C9">
              <w:rPr>
                <w:webHidden/>
              </w:rPr>
              <w:fldChar w:fldCharType="end"/>
            </w:r>
          </w:hyperlink>
        </w:p>
        <w:p w14:paraId="6EE1DFCC" w14:textId="6E3D3C09" w:rsidR="00936193" w:rsidRDefault="000D4AD9" w:rsidP="008C6D21">
          <w:pPr>
            <w:tabs>
              <w:tab w:val="right" w:pos="8460"/>
            </w:tabs>
          </w:pPr>
          <w:r w:rsidRPr="00815795">
            <w:rPr>
              <w:sz w:val="20"/>
            </w:rPr>
            <w:fldChar w:fldCharType="end"/>
          </w:r>
          <w:r w:rsidR="00964ACB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20352" behindDoc="1" locked="0" layoutInCell="1" allowOverlap="1" wp14:anchorId="5B0C7EB8" wp14:editId="5F262A25">
                    <wp:simplePos x="0" y="0"/>
                    <wp:positionH relativeFrom="margin">
                      <wp:posOffset>-14605</wp:posOffset>
                    </wp:positionH>
                    <wp:positionV relativeFrom="topMargin">
                      <wp:align>bottom</wp:align>
                    </wp:positionV>
                    <wp:extent cx="5353050" cy="491490"/>
                    <wp:effectExtent l="0" t="0" r="0" b="3810"/>
                    <wp:wrapNone/>
                    <wp:docPr id="1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5305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12AB7" w14:textId="3589E92B" w:rsidR="00DB7442" w:rsidRDefault="00DB7442" w:rsidP="008B0831">
                                <w:pPr>
                                  <w:pStyle w:val="TOCHeading"/>
                                  <w:spacing w:before="0" w:line="240" w:lineRule="auto"/>
                                </w:pPr>
                                <w:r>
                                  <w:t>Innhold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0C7EB8" id="Tekstboks 2" o:spid="_x0000_s1046" type="#_x0000_t202" style="position:absolute;margin-left:-1.15pt;margin-top:0;width:421.5pt;height:38.7pt;z-index:-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" filled="f" stroked="f">
                    <v:textbox inset="0,0,0,0">
                      <w:txbxContent>
                        <w:p w14:paraId="4F212AB7" w14:textId="3589E92B" w:rsidR="00DB7442" w:rsidRDefault="00DB7442" w:rsidP="008B0831">
                          <w:pPr>
                            <w:pStyle w:val="TOCHeading"/>
                            <w:spacing w:before="0" w:line="240" w:lineRule="auto"/>
                          </w:pPr>
                          <w:r>
                            <w:t>Innhold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sdtContent>
    </w:sdt>
    <w:p w14:paraId="6A537876" w14:textId="7AC66FDF" w:rsidR="00936193" w:rsidRDefault="00936193" w:rsidP="008C6D21">
      <w:pPr>
        <w:pStyle w:val="NoSpacing"/>
      </w:pPr>
      <w:r>
        <w:br w:type="page"/>
      </w:r>
    </w:p>
    <w:p w14:paraId="1F4141AD" w14:textId="040587F1" w:rsidR="00715883" w:rsidRPr="008C6D21" w:rsidRDefault="00D73CF5" w:rsidP="005C09F9">
      <w:pPr>
        <w:pStyle w:val="Heading1"/>
        <w:rPr>
          <w:lang w:val="pt-BR"/>
        </w:rPr>
      </w:pPr>
      <w:sdt>
        <w:sdtPr>
          <w:rPr>
            <w:lang w:val="pt-BR"/>
          </w:rPr>
          <w:alias w:val="Overskrift"/>
          <w:tag w:val="Overskrift"/>
          <w:id w:val="-1390255286"/>
          <w:placeholder>
            <w:docPart w:val="96CDE77011274ADA9E85BC0BA1418A83"/>
          </w:placeholder>
          <w:temporary/>
          <w:showingPlcHdr/>
          <w:text w:multiLine="1"/>
        </w:sdtPr>
        <w:sdtEndPr/>
        <w:sdtContent>
          <w:r w:rsidR="002A6399" w:rsidRPr="002A6399">
            <w:rPr>
              <w:rStyle w:val="PlaceholderText"/>
              <w:color w:val="1B2634"/>
            </w:rPr>
            <w:t>[Overskrift]</w:t>
          </w:r>
        </w:sdtContent>
      </w:sdt>
    </w:p>
    <w:p w14:paraId="25815886" w14:textId="727E0AFD" w:rsidR="005C09F9" w:rsidRDefault="00D73CF5" w:rsidP="007F5366">
      <w:pPr>
        <w:pStyle w:val="Ingress"/>
        <w:rPr>
          <w:lang w:val="pt-BR"/>
        </w:rPr>
      </w:pPr>
      <w:sdt>
        <w:sdtPr>
          <w:rPr>
            <w:lang w:val="pt-BR"/>
          </w:rPr>
          <w:alias w:val="Ingress"/>
          <w:tag w:val="Ingress"/>
          <w:id w:val="-1067952635"/>
          <w:placeholder>
            <w:docPart w:val="E017384C0BFD4C3380638765DE4B2AAC"/>
          </w:placeholder>
          <w:temporary/>
          <w:showingPlcHdr/>
          <w:text w:multiLine="1"/>
        </w:sdtPr>
        <w:sdtEndPr/>
        <w:sdtContent>
          <w:r w:rsidR="002A6399" w:rsidRPr="00FE5E5F">
            <w:rPr>
              <w:rStyle w:val="PlaceholderText"/>
              <w:color w:val="1B2634"/>
            </w:rPr>
            <w:t>[Ingress]</w:t>
          </w:r>
        </w:sdtContent>
      </w:sdt>
    </w:p>
    <w:p w14:paraId="6E2DDBE0" w14:textId="53F46A68" w:rsidR="007F5366" w:rsidRDefault="00D73CF5" w:rsidP="007F5366">
      <w:pPr>
        <w:pStyle w:val="Heading2"/>
        <w:rPr>
          <w:lang w:val="pt-BR"/>
        </w:rPr>
      </w:pPr>
      <w:sdt>
        <w:sdtPr>
          <w:rPr>
            <w:lang w:val="pt-BR"/>
          </w:rPr>
          <w:alias w:val="Mellomtittel"/>
          <w:tag w:val="Mellomtittel"/>
          <w:id w:val="-2140872462"/>
          <w:placeholder>
            <w:docPart w:val="1A6BDF403AB7448D9C675448998F6A47"/>
          </w:placeholder>
          <w:temporary/>
          <w:showingPlcHdr/>
          <w:text w:multiLine="1"/>
        </w:sdtPr>
        <w:sdtEndPr/>
        <w:sdtContent>
          <w:r w:rsidR="002A6399" w:rsidRPr="002F6D3A">
            <w:t>[Mellomtittel</w:t>
          </w:r>
          <w:r w:rsidR="00354043" w:rsidRPr="002F6D3A">
            <w:t xml:space="preserve"> Nivå 1</w:t>
          </w:r>
          <w:r w:rsidR="002A6399" w:rsidRPr="002F6D3A">
            <w:t>]</w:t>
          </w:r>
        </w:sdtContent>
      </w:sdt>
    </w:p>
    <w:p w14:paraId="41F60FFB" w14:textId="679EA16D" w:rsidR="00354043" w:rsidRPr="00354043" w:rsidRDefault="00D73CF5" w:rsidP="00354043">
      <w:pPr>
        <w:pStyle w:val="Heading3"/>
      </w:pPr>
      <w:sdt>
        <w:sdtPr>
          <w:alias w:val="Mellomtittel"/>
          <w:tag w:val="Mellomtittel"/>
          <w:id w:val="798964128"/>
          <w:placeholder>
            <w:docPart w:val="C9094C4A558948AA9BDB9A50E3E09407"/>
          </w:placeholder>
          <w:temporary/>
          <w:showingPlcHdr/>
          <w:text w:multiLine="1"/>
        </w:sdtPr>
        <w:sdtEndPr/>
        <w:sdtContent>
          <w:r w:rsidR="00354043" w:rsidRPr="00354043">
            <w:rPr>
              <w:rStyle w:val="PlaceholderText"/>
              <w:color w:val="1B2534"/>
            </w:rPr>
            <w:t>[Mellomtittel Nivå 2]</w:t>
          </w:r>
        </w:sdtContent>
      </w:sdt>
    </w:p>
    <w:p w14:paraId="3ED3D2C6" w14:textId="1A595A66" w:rsidR="0093570A" w:rsidRDefault="00D73CF5" w:rsidP="00354043">
      <w:pPr>
        <w:rPr>
          <w:lang w:val="pt-BR"/>
        </w:rPr>
      </w:pPr>
      <w:sdt>
        <w:sdtPr>
          <w:rPr>
            <w:lang w:val="pt-BR"/>
          </w:rPr>
          <w:alias w:val="Brødtekst"/>
          <w:tag w:val="Brødtekst"/>
          <w:id w:val="-914390060"/>
          <w:placeholder>
            <w:docPart w:val="BCDC5D85E07B48CABBF1CE8C64D9154C"/>
          </w:placeholder>
          <w:temporary/>
          <w:showingPlcHdr/>
          <w:text w:multiLine="1"/>
        </w:sdtPr>
        <w:sdtEndPr/>
        <w:sdtContent>
          <w:r w:rsidR="007203E0" w:rsidRPr="00B84782">
            <w:rPr>
              <w:rStyle w:val="PlaceholderText"/>
              <w:lang w:val="pt-BR"/>
            </w:rPr>
            <w:t>[Brødtekst]</w:t>
          </w:r>
        </w:sdtContent>
      </w:sdt>
    </w:p>
    <w:p w14:paraId="64E6ED9C" w14:textId="4D39867F" w:rsidR="003719CD" w:rsidRDefault="003719CD">
      <w:pPr>
        <w:rPr>
          <w:lang w:val="pt-BR"/>
        </w:rPr>
      </w:pPr>
    </w:p>
    <w:p w14:paraId="24791E5F" w14:textId="5C91EABB" w:rsidR="003719CD" w:rsidRDefault="003719CD">
      <w:pPr>
        <w:rPr>
          <w:lang w:val="pt-BR"/>
        </w:rPr>
      </w:pPr>
      <w:r>
        <w:rPr>
          <w:lang w:val="pt-BR"/>
        </w:rPr>
        <w:br w:type="page"/>
      </w:r>
    </w:p>
    <w:p w14:paraId="7CF19CDF" w14:textId="678D1E39" w:rsidR="0008435B" w:rsidRDefault="009758A0">
      <w:pPr>
        <w:rPr>
          <w:lang w:val="pt-BR"/>
        </w:rPr>
      </w:pPr>
      <w:r>
        <w:rPr>
          <w:noProof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251731455" behindDoc="0" locked="0" layoutInCell="1" allowOverlap="1" wp14:anchorId="2BCD69DE" wp14:editId="2B6F34C2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3485" cy="10692000"/>
                <wp:effectExtent l="0" t="0" r="0" b="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0692000"/>
                          <a:chOff x="0" y="0"/>
                          <a:chExt cx="7563485" cy="10692000"/>
                        </a:xfrm>
                      </wpg:grpSpPr>
                      <wps:wsp>
                        <wps:cNvPr id="283" name="Rektangel 283"/>
                        <wps:cNvSpPr/>
                        <wps:spPr>
                          <a:xfrm>
                            <a:off x="0" y="0"/>
                            <a:ext cx="7560425" cy="10692000"/>
                          </a:xfrm>
                          <a:prstGeom prst="rect">
                            <a:avLst/>
                          </a:prstGeom>
                          <a:solidFill>
                            <a:srgbClr val="1B26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153" y="795130"/>
                            <a:ext cx="1763879" cy="314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DAD06" w14:textId="77777777" w:rsidR="0066177C" w:rsidRPr="00B50034" w:rsidRDefault="0066177C" w:rsidP="0066177C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Rogaland fylkeskommune</w:t>
                              </w:r>
                            </w:p>
                            <w:p w14:paraId="4273AAED" w14:textId="77777777" w:rsidR="0066177C" w:rsidRPr="00B50034" w:rsidRDefault="0066177C" w:rsidP="0066177C">
                              <w:pPr>
                                <w:spacing w:after="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Postboks 130 sentrum</w:t>
                              </w:r>
                            </w:p>
                            <w:p w14:paraId="6A712794" w14:textId="77777777" w:rsidR="0066177C" w:rsidRPr="00B50034" w:rsidRDefault="0066177C" w:rsidP="0066177C">
                              <w:pPr>
                                <w:spacing w:after="32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4001 Stavanger</w:t>
                              </w:r>
                            </w:p>
                            <w:p w14:paraId="12083EAC" w14:textId="77777777" w:rsidR="0066177C" w:rsidRPr="00B50034" w:rsidRDefault="0066177C" w:rsidP="0066177C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Besøksadresse</w:t>
                              </w:r>
                            </w:p>
                            <w:p w14:paraId="61590128" w14:textId="77777777" w:rsidR="0066177C" w:rsidRPr="00B50034" w:rsidRDefault="0066177C" w:rsidP="0066177C">
                              <w:pPr>
                                <w:spacing w:after="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Arkitekt Eckhoffs gate 1</w:t>
                              </w:r>
                            </w:p>
                            <w:p w14:paraId="2E8E4FF9" w14:textId="77777777" w:rsidR="0066177C" w:rsidRPr="00B50034" w:rsidRDefault="0066177C" w:rsidP="0066177C">
                              <w:pPr>
                                <w:spacing w:after="32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4010 Stavanger</w:t>
                              </w:r>
                            </w:p>
                            <w:p w14:paraId="249EC146" w14:textId="77777777" w:rsidR="0066177C" w:rsidRPr="00B50034" w:rsidRDefault="0066177C" w:rsidP="0066177C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Telefon</w:t>
                              </w:r>
                            </w:p>
                            <w:p w14:paraId="79696EA5" w14:textId="77777777" w:rsidR="0066177C" w:rsidRPr="00B50034" w:rsidRDefault="0066177C" w:rsidP="0066177C">
                              <w:pPr>
                                <w:spacing w:after="32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51 51 66 00</w:t>
                              </w:r>
                            </w:p>
                            <w:p w14:paraId="5CC6B670" w14:textId="77777777" w:rsidR="0066177C" w:rsidRPr="00B50034" w:rsidRDefault="0066177C" w:rsidP="0066177C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E-post</w:t>
                              </w:r>
                            </w:p>
                            <w:p w14:paraId="4E51C253" w14:textId="77777777" w:rsidR="0066177C" w:rsidRPr="00B50034" w:rsidRDefault="0066177C" w:rsidP="0066177C">
                              <w:pPr>
                                <w:spacing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firmapost@rogfk.no</w:t>
                              </w:r>
                            </w:p>
                            <w:p w14:paraId="3198C99D" w14:textId="77777777" w:rsidR="0066177C" w:rsidRPr="00B50034" w:rsidRDefault="0066177C" w:rsidP="0066177C">
                              <w:pPr>
                                <w:spacing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6" name="Grafikk 28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3099"/>
                            <a:ext cx="7563485" cy="696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1656" y="9788056"/>
                            <a:ext cx="2629989" cy="25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C33D8" w14:textId="1D725B0A" w:rsidR="0066177C" w:rsidRPr="00B50034" w:rsidRDefault="0066177C" w:rsidP="0066177C">
                              <w:pPr>
                                <w:spacing w:after="0" w:line="288" w:lineRule="auto"/>
                                <w:jc w:val="right"/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Lydbølger fra mangfoldige Rogaland – vårt vitale fylke.</w:t>
                              </w:r>
                              <w:r w:rsidRPr="00B50034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br/>
                                <w:t xml:space="preserve"> </w:t>
                              </w:r>
                              <w:r w:rsidR="00ED3DD5" w:rsidRPr="00ED3DD5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 xml:space="preserve">Disse grafiske bølgene gjengir lyden </w:t>
                              </w:r>
                              <w:r w:rsidR="00ED3DD5" w:rsidRPr="00ED3DD5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>av bekk på Skåpet, Forsand.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gal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153" y="9613127"/>
                            <a:ext cx="174180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D69DE" id="Gruppe 11" o:spid="_x0000_s1047" style="position:absolute;margin-left:-85.35pt;margin-top:-129.3pt;width:595.55pt;height:841.9pt;z-index:251731455" coordsize="75634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">
                <v:rect id="Rektangel 283" o:spid="_x0000_s1048" style="position:absolute;width:75604;height:10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" fillcolor="#1b2634" stroked="f" strokeweight="1pt"/>
                <v:shape id="_x0000_s1049" type="#_x0000_t202" style="position:absolute;left:6281;top:7951;width:17639;height:3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" filled="f" stroked="f">
                  <v:textbox style="mso-fit-shape-to-text:t" inset="0,0,0,0">
                    <w:txbxContent>
                      <w:p w14:paraId="59CDAD06" w14:textId="77777777" w:rsidR="0066177C" w:rsidRPr="00B50034" w:rsidRDefault="0066177C" w:rsidP="0066177C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Rogaland fylkeskommune</w:t>
                        </w:r>
                      </w:p>
                      <w:p w14:paraId="4273AAED" w14:textId="77777777" w:rsidR="0066177C" w:rsidRPr="00B50034" w:rsidRDefault="0066177C" w:rsidP="0066177C">
                        <w:pPr>
                          <w:spacing w:after="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Postboks 130 sentrum</w:t>
                        </w:r>
                      </w:p>
                      <w:p w14:paraId="6A712794" w14:textId="77777777" w:rsidR="0066177C" w:rsidRPr="00B50034" w:rsidRDefault="0066177C" w:rsidP="0066177C">
                        <w:pPr>
                          <w:spacing w:after="32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4001 Stavanger</w:t>
                        </w:r>
                      </w:p>
                      <w:p w14:paraId="12083EAC" w14:textId="77777777" w:rsidR="0066177C" w:rsidRPr="00B50034" w:rsidRDefault="0066177C" w:rsidP="0066177C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Besøksadresse</w:t>
                        </w:r>
                      </w:p>
                      <w:p w14:paraId="61590128" w14:textId="77777777" w:rsidR="0066177C" w:rsidRPr="00B50034" w:rsidRDefault="0066177C" w:rsidP="0066177C">
                        <w:pPr>
                          <w:spacing w:after="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Arkitekt Eckhoffs gate 1</w:t>
                        </w:r>
                      </w:p>
                      <w:p w14:paraId="2E8E4FF9" w14:textId="77777777" w:rsidR="0066177C" w:rsidRPr="00B50034" w:rsidRDefault="0066177C" w:rsidP="0066177C">
                        <w:pPr>
                          <w:spacing w:after="32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4010 Stavanger</w:t>
                        </w:r>
                      </w:p>
                      <w:p w14:paraId="249EC146" w14:textId="77777777" w:rsidR="0066177C" w:rsidRPr="00B50034" w:rsidRDefault="0066177C" w:rsidP="0066177C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Telefon</w:t>
                        </w:r>
                      </w:p>
                      <w:p w14:paraId="79696EA5" w14:textId="77777777" w:rsidR="0066177C" w:rsidRPr="00B50034" w:rsidRDefault="0066177C" w:rsidP="0066177C">
                        <w:pPr>
                          <w:spacing w:after="32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51 51 66 00</w:t>
                        </w:r>
                      </w:p>
                      <w:p w14:paraId="5CC6B670" w14:textId="77777777" w:rsidR="0066177C" w:rsidRPr="00B50034" w:rsidRDefault="0066177C" w:rsidP="0066177C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E-post</w:t>
                        </w:r>
                      </w:p>
                      <w:p w14:paraId="4E51C253" w14:textId="77777777" w:rsidR="0066177C" w:rsidRPr="00B50034" w:rsidRDefault="0066177C" w:rsidP="0066177C">
                        <w:pPr>
                          <w:spacing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firmapost@rogfk.no</w:t>
                        </w:r>
                      </w:p>
                      <w:p w14:paraId="3198C99D" w14:textId="77777777" w:rsidR="0066177C" w:rsidRPr="00B50034" w:rsidRDefault="0066177C" w:rsidP="0066177C">
                        <w:pPr>
                          <w:spacing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www.rogfk.no</w:t>
                        </w:r>
                      </w:p>
                    </w:txbxContent>
                  </v:textbox>
                </v:shape>
                <v:shape id="Grafikk 286" o:spid="_x0000_s1050" type="#_x0000_t75" style="position:absolute;top:24330;width:75634;height:6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">
                  <v:imagedata r:id="rId35" o:title=""/>
                </v:shape>
                <v:shape id="_x0000_s1051" type="#_x0000_t202" style="position:absolute;left:43016;top:97880;width:2630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" filled="f" stroked="f">
                  <v:textbox style="mso-fit-shape-to-text:t" inset="0,0,0,0">
                    <w:txbxContent>
                      <w:p w14:paraId="2B2C33D8" w14:textId="1D725B0A" w:rsidR="0066177C" w:rsidRPr="00B50034" w:rsidRDefault="0066177C" w:rsidP="0066177C">
                        <w:pPr>
                          <w:spacing w:after="0" w:line="288" w:lineRule="auto"/>
                          <w:jc w:val="right"/>
                          <w:rPr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Lydbølger fra mangfoldige Rogaland – vårt vitale fylke.</w:t>
                        </w:r>
                        <w:r w:rsidRPr="00B50034">
                          <w:rPr>
                            <w:color w:val="FFFFFF" w:themeColor="background1"/>
                            <w:sz w:val="14"/>
                            <w:szCs w:val="14"/>
                          </w:rPr>
                          <w:br/>
                          <w:t xml:space="preserve"> </w:t>
                        </w:r>
                        <w:r w:rsidR="00ED3DD5" w:rsidRPr="00ED3DD5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Disse grafiske bølgene gjengir lyden </w:t>
                        </w:r>
                        <w:r w:rsidR="00ED3DD5" w:rsidRPr="00ED3DD5">
                          <w:rPr>
                            <w:color w:val="FFFFFF" w:themeColor="background1"/>
                            <w:sz w:val="14"/>
                            <w:szCs w:val="14"/>
                          </w:rPr>
                          <w:t>av bekk på Skåpet, Forsand.</w:t>
                        </w:r>
                      </w:p>
                    </w:txbxContent>
                  </v:textbox>
                </v:shape>
                <v:shape id="gal4" o:spid="_x0000_s1052" type="#_x0000_t75" style="position:absolute;left:6281;top:96131;width:17418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  <w:r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1FD0BB1" wp14:editId="06116F80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79995" cy="10700385"/>
                <wp:effectExtent l="0" t="0" r="0" b="0"/>
                <wp:wrapNone/>
                <wp:docPr id="9" name="bb_gal3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10700385"/>
                          <a:chOff x="0" y="0"/>
                          <a:chExt cx="7579995" cy="10700385"/>
                        </a:xfrm>
                      </wpg:grpSpPr>
                      <pic:pic xmlns:pic="http://schemas.openxmlformats.org/drawingml/2006/picture">
                        <pic:nvPicPr>
                          <pic:cNvPr id="245" name="Bilde 24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79995" cy="1070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153" y="795130"/>
                            <a:ext cx="1764000" cy="314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179D1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Rogaland fylkeskommune</w:t>
                              </w:r>
                            </w:p>
                            <w:p w14:paraId="2D5B1826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Postboks 130 sentrum</w:t>
                              </w:r>
                            </w:p>
                            <w:p w14:paraId="1ABA3FC0" w14:textId="77777777" w:rsidR="008928FF" w:rsidRPr="00735EFB" w:rsidRDefault="008928FF" w:rsidP="008928FF">
                              <w:pPr>
                                <w:spacing w:after="32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4001 Stavanger</w:t>
                              </w:r>
                            </w:p>
                            <w:p w14:paraId="762C6956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Besøksadresse</w:t>
                              </w:r>
                            </w:p>
                            <w:p w14:paraId="20D1F81D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Arkitekt Eckhoffs gate 1</w:t>
                              </w:r>
                            </w:p>
                            <w:p w14:paraId="32282B5B" w14:textId="77777777" w:rsidR="008928FF" w:rsidRPr="00735EFB" w:rsidRDefault="008928FF" w:rsidP="008928FF">
                              <w:pPr>
                                <w:spacing w:after="32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4010 Stavanger</w:t>
                              </w:r>
                            </w:p>
                            <w:p w14:paraId="4A140C16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Telefon</w:t>
                              </w:r>
                            </w:p>
                            <w:p w14:paraId="7E209383" w14:textId="77777777" w:rsidR="008928FF" w:rsidRPr="00735EFB" w:rsidRDefault="008928FF" w:rsidP="008928FF">
                              <w:pPr>
                                <w:spacing w:after="32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51 51 66 00</w:t>
                              </w:r>
                            </w:p>
                            <w:p w14:paraId="42C7FB88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E-post</w:t>
                              </w:r>
                            </w:p>
                            <w:p w14:paraId="0D095C76" w14:textId="77777777" w:rsidR="008928FF" w:rsidRPr="00735EFB" w:rsidRDefault="008928FF" w:rsidP="008928FF">
                              <w:pPr>
                                <w:spacing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firmapost@rogfk.no</w:t>
                              </w:r>
                            </w:p>
                            <w:p w14:paraId="3B2CDC5B" w14:textId="77777777" w:rsidR="008928FF" w:rsidRPr="00735EFB" w:rsidRDefault="008928FF" w:rsidP="008928FF">
                              <w:pPr>
                                <w:spacing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0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3503" y="9788056"/>
                            <a:ext cx="3260547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E5F75" w14:textId="6A90E57A" w:rsidR="008928FF" w:rsidRPr="00735EFB" w:rsidRDefault="008928FF" w:rsidP="008928FF">
                              <w:pPr>
                                <w:spacing w:after="0" w:line="288" w:lineRule="auto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Lydbølger fra mangfoldige Rogaland – vårt vitale fylke.</w:t>
                              </w:r>
                              <w:r w:rsidRPr="00735EFB">
                                <w:rPr>
                                  <w:sz w:val="14"/>
                                  <w:szCs w:val="14"/>
                                </w:rPr>
                                <w:br/>
                                <w:t xml:space="preserve">Disse grafiske bølgene gjengir lyden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av </w:t>
                              </w:r>
                              <w:r w:rsidRPr="00190D03">
                                <w:rPr>
                                  <w:sz w:val="14"/>
                                  <w:szCs w:val="14"/>
                                </w:rPr>
                                <w:t>latter på Sølvberget, Stavanger</w:t>
                              </w:r>
                              <w:r w:rsidRPr="00735EFB">
                                <w:rPr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al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153" y="9613127"/>
                            <a:ext cx="177101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D0BB1" id="_x0000_s1053" style="position:absolute;margin-left:-85.35pt;margin-top:-129.3pt;width:596.85pt;height:842.55pt;z-index:251794432;visibility:hidden" coordsize="75799,1070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AAAAAAH/2wCEAAYEBAcFBwsGBgsOCggKDhEODg4OERYT&#10;ExMTExYRDAwMDAwMEQwMDAwMDAwMDAwMDAwMDAwMDAwMDAwMDAwMDAwBBwkJEwwTIhMTIhQODg4U&#10;FA4ODg4UEQwMDAwMEREMDAwMDAwRDAwMDAwMDAwMDAwMDAwMDAwMDAwMDAwMDAwMDP/AABEICg8H&#10;IAMBEQACEQEDEQH/3QAEAOT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VG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Q9U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1R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vVG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T9U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T1R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fVG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W9U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f1R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PVG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R9U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L1R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/VG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U9U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X1R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vVG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X9U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D1R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G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S9U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P1R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PVG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V9U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b1R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/VG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Q9U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H1R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vV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T9U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T1R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1fVG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W9U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f1R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PVG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R&#10;9U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L1R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/VG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U9U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X1R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/1vVG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X9U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D1R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0fVG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S9U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P1R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1PVG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V9U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b1R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/VG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Q9U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H1&#10;R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vVG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T9U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T1R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fVG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9U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f1R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G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R9U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L1R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/VG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U9U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X1R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vVG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9U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D1R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fVG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S9U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P1R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1PVG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V9U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b1R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/VG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Q9U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H1R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vVG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T9U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T1R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fVG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W9U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f1R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PVG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R9U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L1R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/V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U9U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X1R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1vVG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9U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">
                <v:shape id="Bilde 245" o:spid="_x0000_s1054" type="#_x0000_t75" style="position:absolute;width:75799;height:10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">
                  <v:imagedata r:id="rId37" o:title=""/>
                </v:shape>
                <v:shape id="_x0000_s1055" type="#_x0000_t202" style="position:absolute;left:6281;top:7951;width:17640;height:3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<v:textbox style="mso-fit-shape-to-text:t" inset="0,0,0,0">
                    <w:txbxContent>
                      <w:p w14:paraId="457179D1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Rogaland fylkeskommune</w:t>
                        </w:r>
                      </w:p>
                      <w:p w14:paraId="2D5B1826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Postboks 130 sentrum</w:t>
                        </w:r>
                      </w:p>
                      <w:p w14:paraId="1ABA3FC0" w14:textId="77777777" w:rsidR="008928FF" w:rsidRPr="00735EFB" w:rsidRDefault="008928FF" w:rsidP="008928FF">
                        <w:pPr>
                          <w:spacing w:after="32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4001 Stavanger</w:t>
                        </w:r>
                      </w:p>
                      <w:p w14:paraId="762C6956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Besøksadresse</w:t>
                        </w:r>
                      </w:p>
                      <w:p w14:paraId="20D1F81D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Arkitekt Eckhoffs gate 1</w:t>
                        </w:r>
                      </w:p>
                      <w:p w14:paraId="32282B5B" w14:textId="77777777" w:rsidR="008928FF" w:rsidRPr="00735EFB" w:rsidRDefault="008928FF" w:rsidP="008928FF">
                        <w:pPr>
                          <w:spacing w:after="32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4010 Stavanger</w:t>
                        </w:r>
                      </w:p>
                      <w:p w14:paraId="4A140C16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Telefon</w:t>
                        </w:r>
                      </w:p>
                      <w:p w14:paraId="7E209383" w14:textId="77777777" w:rsidR="008928FF" w:rsidRPr="00735EFB" w:rsidRDefault="008928FF" w:rsidP="008928FF">
                        <w:pPr>
                          <w:spacing w:after="32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51 51 66 00</w:t>
                        </w:r>
                      </w:p>
                      <w:p w14:paraId="42C7FB88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E-post</w:t>
                        </w:r>
                      </w:p>
                      <w:p w14:paraId="0D095C76" w14:textId="77777777" w:rsidR="008928FF" w:rsidRPr="00735EFB" w:rsidRDefault="008928FF" w:rsidP="008928FF">
                        <w:pPr>
                          <w:spacing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firmapost@rogfk.no</w:t>
                        </w:r>
                      </w:p>
                      <w:p w14:paraId="3B2CDC5B" w14:textId="77777777" w:rsidR="008928FF" w:rsidRPr="00735EFB" w:rsidRDefault="008928FF" w:rsidP="008928FF">
                        <w:pPr>
                          <w:spacing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www.rogfk.no</w:t>
                        </w:r>
                      </w:p>
                    </w:txbxContent>
                  </v:textbox>
                </v:shape>
                <v:shape id="_x0000_s1056" type="#_x0000_t202" style="position:absolute;left:36735;top:97880;width:3260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<v:textbox style="mso-fit-shape-to-text:t" inset="0,0,0,0">
                    <w:txbxContent>
                      <w:p w14:paraId="430E5F75" w14:textId="6A90E57A" w:rsidR="008928FF" w:rsidRPr="00735EFB" w:rsidRDefault="008928FF" w:rsidP="008928FF">
                        <w:pPr>
                          <w:spacing w:after="0" w:line="28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735EFB">
                          <w:rPr>
                            <w:b/>
                            <w:bCs/>
                            <w:sz w:val="14"/>
                            <w:szCs w:val="14"/>
                          </w:rPr>
                          <w:t>Lydbølger fra mangfoldige Rogaland – vårt vitale fylke.</w:t>
                        </w:r>
                        <w:r w:rsidRPr="00735EFB">
                          <w:rPr>
                            <w:sz w:val="14"/>
                            <w:szCs w:val="14"/>
                          </w:rPr>
                          <w:br/>
                          <w:t xml:space="preserve">Disse grafiske bølgene gjengir lyden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av </w:t>
                        </w:r>
                        <w:r w:rsidRPr="00190D03">
                          <w:rPr>
                            <w:sz w:val="14"/>
                            <w:szCs w:val="14"/>
                          </w:rPr>
                          <w:t>latter på Sølvberget, Stavanger</w:t>
                        </w:r>
                        <w:r w:rsidRPr="00735EFB">
                          <w:rPr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 id="gal3" o:spid="_x0000_s1057" type="#_x0000_t75" style="position:absolute;left:6281;top:96131;width:1771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842DE8F" wp14:editId="65EF2F47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0945" cy="10692765"/>
                <wp:effectExtent l="0" t="0" r="0" b="0"/>
                <wp:wrapNone/>
                <wp:docPr id="6" name="bb_gal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wps:wsp>
                        <wps:cNvPr id="233" name="Rektangel 233"/>
                        <wps:cNvSpPr/>
                        <wps:spPr>
                          <a:xfrm>
                            <a:off x="0" y="0"/>
                            <a:ext cx="7560945" cy="10692765"/>
                          </a:xfrm>
                          <a:prstGeom prst="rect">
                            <a:avLst/>
                          </a:prstGeom>
                          <a:solidFill>
                            <a:srgbClr val="43B7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153" y="803082"/>
                            <a:ext cx="1764000" cy="314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F09C4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Rogaland fylkeskommune</w:t>
                              </w:r>
                            </w:p>
                            <w:p w14:paraId="5BC68C80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Postboks 130 sentrum</w:t>
                              </w:r>
                            </w:p>
                            <w:p w14:paraId="6B0904B5" w14:textId="77777777" w:rsidR="008928FF" w:rsidRPr="00735EFB" w:rsidRDefault="008928FF" w:rsidP="008928FF">
                              <w:pPr>
                                <w:spacing w:after="32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4001 Stavanger</w:t>
                              </w:r>
                            </w:p>
                            <w:p w14:paraId="54067768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Besøksadresse</w:t>
                              </w:r>
                            </w:p>
                            <w:p w14:paraId="171FC11A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Arkitekt Eckhoffs gate 1</w:t>
                              </w:r>
                            </w:p>
                            <w:p w14:paraId="383FC0A3" w14:textId="77777777" w:rsidR="008928FF" w:rsidRPr="00735EFB" w:rsidRDefault="008928FF" w:rsidP="008928FF">
                              <w:pPr>
                                <w:spacing w:after="32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4010 Stavanger</w:t>
                              </w:r>
                            </w:p>
                            <w:p w14:paraId="00CDFDEB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Telefon</w:t>
                              </w:r>
                            </w:p>
                            <w:p w14:paraId="7992C588" w14:textId="77777777" w:rsidR="008928FF" w:rsidRPr="00735EFB" w:rsidRDefault="008928FF" w:rsidP="008928FF">
                              <w:pPr>
                                <w:spacing w:after="320"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51 51 66 00</w:t>
                              </w:r>
                            </w:p>
                            <w:p w14:paraId="0EB0F636" w14:textId="77777777" w:rsidR="008928FF" w:rsidRPr="00735EFB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E-post</w:t>
                              </w:r>
                            </w:p>
                            <w:p w14:paraId="35E221C0" w14:textId="77777777" w:rsidR="008928FF" w:rsidRPr="00735EFB" w:rsidRDefault="008928FF" w:rsidP="008928FF">
                              <w:pPr>
                                <w:spacing w:line="324" w:lineRule="auto"/>
                                <w:rPr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spacing w:val="2"/>
                                  <w:sz w:val="20"/>
                                  <w:szCs w:val="20"/>
                                </w:rPr>
                                <w:t>firmapost@rogfk.no</w:t>
                              </w:r>
                            </w:p>
                            <w:p w14:paraId="3F359C11" w14:textId="77777777" w:rsidR="008928FF" w:rsidRPr="00735EFB" w:rsidRDefault="008928FF" w:rsidP="008928FF">
                              <w:pPr>
                                <w:spacing w:line="324" w:lineRule="auto"/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" name="Grafikk 24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37113"/>
                            <a:ext cx="7560945" cy="661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1656" y="9788056"/>
                            <a:ext cx="263144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0FF70" w14:textId="77777777" w:rsidR="008928FF" w:rsidRPr="00735EFB" w:rsidRDefault="008928FF" w:rsidP="008928FF">
                              <w:pPr>
                                <w:spacing w:after="0" w:line="288" w:lineRule="auto"/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35EFB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Lydbølger fra mangfoldige Rogaland – vårt vitale fylke.</w:t>
                              </w:r>
                              <w:r w:rsidRPr="00735EFB">
                                <w:rPr>
                                  <w:sz w:val="14"/>
                                  <w:szCs w:val="14"/>
                                </w:rPr>
                                <w:br/>
                                <w:t>Disse grafiske bølgene gjengir lyden av sauene på Jæren.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9" name="gal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153" y="9613127"/>
                            <a:ext cx="177101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2DE8F" id="_x0000_s1058" style="position:absolute;margin-left:-85.35pt;margin-top:-129.3pt;width:595.35pt;height:841.95pt;z-index:251790336;visibility:hidden" coordsize="75609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f3twTAAAAIAw&#10;aP1TG8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">
                <v:rect id="Rektangel 233" o:spid="_x0000_s1059" style="position:absolute;width:75609;height:106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" fillcolor="#43b782" stroked="f" strokeweight="1pt"/>
                <v:shape id="_x0000_s1060" type="#_x0000_t202" style="position:absolute;left:6281;top:8030;width:17640;height:3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21F09C4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Rogaland fylkeskommune</w:t>
                        </w:r>
                      </w:p>
                      <w:p w14:paraId="5BC68C80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Postboks 130 sentrum</w:t>
                        </w:r>
                      </w:p>
                      <w:p w14:paraId="6B0904B5" w14:textId="77777777" w:rsidR="008928FF" w:rsidRPr="00735EFB" w:rsidRDefault="008928FF" w:rsidP="008928FF">
                        <w:pPr>
                          <w:spacing w:after="32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4001 Stavanger</w:t>
                        </w:r>
                      </w:p>
                      <w:p w14:paraId="54067768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Besøksadresse</w:t>
                        </w:r>
                      </w:p>
                      <w:p w14:paraId="171FC11A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Arkitekt Eckhoffs gate 1</w:t>
                        </w:r>
                      </w:p>
                      <w:p w14:paraId="383FC0A3" w14:textId="77777777" w:rsidR="008928FF" w:rsidRPr="00735EFB" w:rsidRDefault="008928FF" w:rsidP="008928FF">
                        <w:pPr>
                          <w:spacing w:after="32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4010 Stavanger</w:t>
                        </w:r>
                      </w:p>
                      <w:p w14:paraId="00CDFDEB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Telefon</w:t>
                        </w:r>
                      </w:p>
                      <w:p w14:paraId="7992C588" w14:textId="77777777" w:rsidR="008928FF" w:rsidRPr="00735EFB" w:rsidRDefault="008928FF" w:rsidP="008928FF">
                        <w:pPr>
                          <w:spacing w:after="320"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51 51 66 00</w:t>
                        </w:r>
                      </w:p>
                      <w:p w14:paraId="0EB0F636" w14:textId="77777777" w:rsidR="008928FF" w:rsidRPr="00735EFB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E-post</w:t>
                        </w:r>
                      </w:p>
                      <w:p w14:paraId="35E221C0" w14:textId="77777777" w:rsidR="008928FF" w:rsidRPr="00735EFB" w:rsidRDefault="008928FF" w:rsidP="008928FF">
                        <w:pPr>
                          <w:spacing w:line="324" w:lineRule="auto"/>
                          <w:rPr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spacing w:val="2"/>
                            <w:sz w:val="20"/>
                            <w:szCs w:val="20"/>
                          </w:rPr>
                          <w:t>firmapost@rogfk.no</w:t>
                        </w:r>
                      </w:p>
                      <w:p w14:paraId="3F359C11" w14:textId="77777777" w:rsidR="008928FF" w:rsidRPr="00735EFB" w:rsidRDefault="008928FF" w:rsidP="008928FF">
                        <w:pPr>
                          <w:spacing w:line="324" w:lineRule="auto"/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735EFB">
                          <w:rPr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www.rogfk.no</w:t>
                        </w:r>
                      </w:p>
                    </w:txbxContent>
                  </v:textbox>
                </v:shape>
                <v:shape id="Grafikk 243" o:spid="_x0000_s1061" type="#_x0000_t75" style="position:absolute;top:37371;width:75609;height:6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">
                  <v:imagedata r:id="rId40" o:title=""/>
                </v:shape>
                <v:shape id="_x0000_s1062" type="#_x0000_t202" style="position:absolute;left:43016;top:97880;width:2631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<v:textbox style="mso-fit-shape-to-text:t" inset="0,0,0,0">
                    <w:txbxContent>
                      <w:p w14:paraId="06B0FF70" w14:textId="77777777" w:rsidR="008928FF" w:rsidRPr="00735EFB" w:rsidRDefault="008928FF" w:rsidP="008928FF">
                        <w:pPr>
                          <w:spacing w:after="0" w:line="288" w:lineRule="auto"/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735EFB">
                          <w:rPr>
                            <w:b/>
                            <w:bCs/>
                            <w:sz w:val="14"/>
                            <w:szCs w:val="14"/>
                          </w:rPr>
                          <w:t>Lydbølger fra mangfoldige Rogaland – vårt vitale fylke.</w:t>
                        </w:r>
                        <w:r w:rsidRPr="00735EFB">
                          <w:rPr>
                            <w:sz w:val="14"/>
                            <w:szCs w:val="14"/>
                          </w:rPr>
                          <w:br/>
                          <w:t>Disse grafiske bølgene gjengir lyden av sauene på Jæren.</w:t>
                        </w:r>
                      </w:p>
                    </w:txbxContent>
                  </v:textbox>
                </v:shape>
                <v:shape id="gal2" o:spid="_x0000_s1063" type="#_x0000_t75" style="position:absolute;left:6281;top:96131;width:1771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  <w:r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748351" behindDoc="0" locked="0" layoutInCell="1" allowOverlap="1" wp14:anchorId="4038F771" wp14:editId="2EF348EC">
                <wp:simplePos x="0" y="0"/>
                <wp:positionH relativeFrom="column">
                  <wp:posOffset>-1083945</wp:posOffset>
                </wp:positionH>
                <wp:positionV relativeFrom="paragraph">
                  <wp:posOffset>-1642110</wp:posOffset>
                </wp:positionV>
                <wp:extent cx="7560945" cy="10891216"/>
                <wp:effectExtent l="0" t="0" r="1905" b="0"/>
                <wp:wrapNone/>
                <wp:docPr id="4" name="bb_gal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891216"/>
                          <a:chOff x="0" y="0"/>
                          <a:chExt cx="7560945" cy="10891216"/>
                        </a:xfrm>
                      </wpg:grpSpPr>
                      <wps:wsp>
                        <wps:cNvPr id="251" name="Rektangel 251"/>
                        <wps:cNvSpPr/>
                        <wps:spPr>
                          <a:xfrm>
                            <a:off x="0" y="0"/>
                            <a:ext cx="7560945" cy="10691964"/>
                          </a:xfrm>
                          <a:prstGeom prst="rect">
                            <a:avLst/>
                          </a:prstGeom>
                          <a:solidFill>
                            <a:srgbClr val="2639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153" y="795130"/>
                            <a:ext cx="1764000" cy="314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F91EA" w14:textId="77777777" w:rsidR="008928FF" w:rsidRPr="00B50034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Rogaland fylkeskommune</w:t>
                              </w:r>
                            </w:p>
                            <w:p w14:paraId="649D7621" w14:textId="77777777" w:rsidR="008928FF" w:rsidRPr="00B50034" w:rsidRDefault="008928FF" w:rsidP="008928FF">
                              <w:pPr>
                                <w:spacing w:after="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Postboks 130 sentrum</w:t>
                              </w:r>
                            </w:p>
                            <w:p w14:paraId="07C9ABB5" w14:textId="77777777" w:rsidR="008928FF" w:rsidRPr="00B50034" w:rsidRDefault="008928FF" w:rsidP="008928FF">
                              <w:pPr>
                                <w:spacing w:after="32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4001 Stavanger</w:t>
                              </w:r>
                            </w:p>
                            <w:p w14:paraId="5ECCE3EB" w14:textId="77777777" w:rsidR="008928FF" w:rsidRPr="00B50034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Besøksadresse</w:t>
                              </w:r>
                            </w:p>
                            <w:p w14:paraId="75508BCE" w14:textId="77777777" w:rsidR="008928FF" w:rsidRPr="00B50034" w:rsidRDefault="008928FF" w:rsidP="008928FF">
                              <w:pPr>
                                <w:spacing w:after="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Arkitekt Eckhoffs gate 1</w:t>
                              </w:r>
                            </w:p>
                            <w:p w14:paraId="2E104B15" w14:textId="77777777" w:rsidR="008928FF" w:rsidRPr="00B50034" w:rsidRDefault="008928FF" w:rsidP="008928FF">
                              <w:pPr>
                                <w:spacing w:after="32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4010 Stavanger</w:t>
                              </w:r>
                            </w:p>
                            <w:p w14:paraId="421D382D" w14:textId="77777777" w:rsidR="008928FF" w:rsidRPr="00B50034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Telefon</w:t>
                              </w:r>
                            </w:p>
                            <w:p w14:paraId="7600DE20" w14:textId="77777777" w:rsidR="008928FF" w:rsidRPr="00B50034" w:rsidRDefault="008928FF" w:rsidP="008928FF">
                              <w:pPr>
                                <w:spacing w:after="320"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51 51 66 00</w:t>
                              </w:r>
                            </w:p>
                            <w:p w14:paraId="1A567248" w14:textId="77777777" w:rsidR="008928FF" w:rsidRPr="00B50034" w:rsidRDefault="008928FF" w:rsidP="008928FF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E-post</w:t>
                              </w:r>
                            </w:p>
                            <w:p w14:paraId="016AE2FE" w14:textId="77777777" w:rsidR="008928FF" w:rsidRPr="00B50034" w:rsidRDefault="008928FF" w:rsidP="008928FF">
                              <w:pPr>
                                <w:spacing w:line="324" w:lineRule="auto"/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firmapost@rogfk.no</w:t>
                              </w:r>
                            </w:p>
                            <w:p w14:paraId="7C92CB8A" w14:textId="77777777" w:rsidR="008928FF" w:rsidRPr="00B50034" w:rsidRDefault="008928FF" w:rsidP="008928FF">
                              <w:pPr>
                                <w:spacing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20"/>
                                  <w:szCs w:val="20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Grafikk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 r="61752"/>
                          <a:stretch/>
                        </pic:blipFill>
                        <pic:spPr bwMode="auto">
                          <a:xfrm>
                            <a:off x="2941983" y="3665551"/>
                            <a:ext cx="4601845" cy="722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2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9607" y="9780104"/>
                            <a:ext cx="2630170" cy="25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75FDA" w14:textId="77777777" w:rsidR="008928FF" w:rsidRPr="00B50034" w:rsidRDefault="008928FF" w:rsidP="008928FF">
                              <w:pPr>
                                <w:spacing w:after="0" w:line="288" w:lineRule="auto"/>
                                <w:jc w:val="right"/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B50034"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14"/>
                                </w:rPr>
                                <w:t>Lydbølger fra mangfoldige Rogaland – vårt vitale fylke.</w:t>
                              </w:r>
                              <w:r w:rsidRPr="00B50034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br/>
                                <w:t xml:space="preserve"> Disse grafiske bølgene </w:t>
                              </w:r>
                              <w:r w:rsidRPr="00B50034"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  <w:t>gjengir lyden av Månafossen, Gjesdal.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7" name="gal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153" y="9613127"/>
                            <a:ext cx="1741805" cy="43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8F771" id="_x0000_s1064" style="position:absolute;margin-left:-85.35pt;margin-top:-129.3pt;width:595.35pt;height:857.6pt;z-index:251748351" coordsize="75609,108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">
                <v:rect id="Rektangel 251" o:spid="_x0000_s1065" style="position:absolute;width:75609;height:106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" fillcolor="#263985" stroked="f" strokeweight="1pt"/>
                <v:shape id="_x0000_s1066" type="#_x0000_t202" style="position:absolute;left:6281;top:7951;width:17640;height:3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NFEMKsAAAADcAAAADwAAAAAA&#10;AAAAAAAAAAAHAgAAZHJzL2Rvd25yZXYueG1sUEsFBgAAAAADAAMAtwAAAPQCAAAAAA==&#10;" filled="f" stroked="f">
                  <v:textbox style="mso-fit-shape-to-text:t" inset="0,0,0,0">
                    <w:txbxContent>
                      <w:p w14:paraId="014F91EA" w14:textId="77777777" w:rsidR="008928FF" w:rsidRPr="00B50034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Rogaland fylkeskommune</w:t>
                        </w:r>
                      </w:p>
                      <w:p w14:paraId="649D7621" w14:textId="77777777" w:rsidR="008928FF" w:rsidRPr="00B50034" w:rsidRDefault="008928FF" w:rsidP="008928FF">
                        <w:pPr>
                          <w:spacing w:after="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Postboks 130 sentrum</w:t>
                        </w:r>
                      </w:p>
                      <w:p w14:paraId="07C9ABB5" w14:textId="77777777" w:rsidR="008928FF" w:rsidRPr="00B50034" w:rsidRDefault="008928FF" w:rsidP="008928FF">
                        <w:pPr>
                          <w:spacing w:after="32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4001 Stavanger</w:t>
                        </w:r>
                      </w:p>
                      <w:p w14:paraId="5ECCE3EB" w14:textId="77777777" w:rsidR="008928FF" w:rsidRPr="00B50034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Besøksadresse</w:t>
                        </w:r>
                      </w:p>
                      <w:p w14:paraId="75508BCE" w14:textId="77777777" w:rsidR="008928FF" w:rsidRPr="00B50034" w:rsidRDefault="008928FF" w:rsidP="008928FF">
                        <w:pPr>
                          <w:spacing w:after="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Arkitekt Eckhoffs gate 1</w:t>
                        </w:r>
                      </w:p>
                      <w:p w14:paraId="2E104B15" w14:textId="77777777" w:rsidR="008928FF" w:rsidRPr="00B50034" w:rsidRDefault="008928FF" w:rsidP="008928FF">
                        <w:pPr>
                          <w:spacing w:after="32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4010 Stavanger</w:t>
                        </w:r>
                      </w:p>
                      <w:p w14:paraId="421D382D" w14:textId="77777777" w:rsidR="008928FF" w:rsidRPr="00B50034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Telefon</w:t>
                        </w:r>
                      </w:p>
                      <w:p w14:paraId="7600DE20" w14:textId="77777777" w:rsidR="008928FF" w:rsidRPr="00B50034" w:rsidRDefault="008928FF" w:rsidP="008928FF">
                        <w:pPr>
                          <w:spacing w:after="320"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51 51 66 00</w:t>
                        </w:r>
                      </w:p>
                      <w:p w14:paraId="1A567248" w14:textId="77777777" w:rsidR="008928FF" w:rsidRPr="00B50034" w:rsidRDefault="008928FF" w:rsidP="008928FF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E-post</w:t>
                        </w:r>
                      </w:p>
                      <w:p w14:paraId="016AE2FE" w14:textId="77777777" w:rsidR="008928FF" w:rsidRPr="00B50034" w:rsidRDefault="008928FF" w:rsidP="008928FF">
                        <w:pPr>
                          <w:spacing w:line="324" w:lineRule="auto"/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firmapost@rogfk.no</w:t>
                        </w:r>
                      </w:p>
                      <w:p w14:paraId="7C92CB8A" w14:textId="77777777" w:rsidR="008928FF" w:rsidRPr="00B50034" w:rsidRDefault="008928FF" w:rsidP="008928FF">
                        <w:pPr>
                          <w:spacing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20"/>
                            <w:szCs w:val="20"/>
                          </w:rPr>
                          <w:t>www.rogfk.no</w:t>
                        </w:r>
                      </w:p>
                    </w:txbxContent>
                  </v:textbox>
                </v:shape>
                <v:shape id="Grafikk 250" o:spid="_x0000_s1067" type="#_x0000_t75" style="position:absolute;left:29419;top:36655;width:46019;height:7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">
                  <v:imagedata r:id="rId43" o:title="" cropright="40470f"/>
                </v:shape>
                <v:shape id="_x0000_s1068" type="#_x0000_t202" style="position:absolute;left:43096;top:97801;width:2630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f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KvPN8bEAAAA3AAAAA8A&#10;AAAAAAAAAAAAAAAABwIAAGRycy9kb3ducmV2LnhtbFBLBQYAAAAAAwADALcAAAD4AgAAAAA=&#10;" filled="f" stroked="f">
                  <v:textbox style="mso-fit-shape-to-text:t" inset="0,0,0,0">
                    <w:txbxContent>
                      <w:p w14:paraId="26975FDA" w14:textId="77777777" w:rsidR="008928FF" w:rsidRPr="00B50034" w:rsidRDefault="008928FF" w:rsidP="008928FF">
                        <w:pPr>
                          <w:spacing w:after="0" w:line="288" w:lineRule="auto"/>
                          <w:jc w:val="right"/>
                          <w:rPr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B50034">
                          <w:rPr>
                            <w:b/>
                            <w:bCs/>
                            <w:color w:val="FFFFFF" w:themeColor="background1"/>
                            <w:sz w:val="14"/>
                            <w:szCs w:val="14"/>
                          </w:rPr>
                          <w:t>Lydbølger fra mangfoldige Rogaland – vårt vitale fylke.</w:t>
                        </w:r>
                        <w:r w:rsidRPr="00B50034">
                          <w:rPr>
                            <w:color w:val="FFFFFF" w:themeColor="background1"/>
                            <w:sz w:val="14"/>
                            <w:szCs w:val="14"/>
                          </w:rPr>
                          <w:br/>
                          <w:t xml:space="preserve"> Disse grafiske bølgene </w:t>
                        </w:r>
                        <w:r w:rsidRPr="00B50034">
                          <w:rPr>
                            <w:color w:val="FFFFFF" w:themeColor="background1"/>
                            <w:sz w:val="14"/>
                            <w:szCs w:val="14"/>
                          </w:rPr>
                          <w:t>gjengir lyden av Månafossen, Gjesdal.</w:t>
                        </w:r>
                      </w:p>
                    </w:txbxContent>
                  </v:textbox>
                </v:shape>
                <v:shape id="gal1" o:spid="_x0000_s1069" type="#_x0000_t75" style="position:absolute;left:6281;top:96131;width:17418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">
                  <v:imagedata r:id="rId26" o:title=""/>
                </v:shape>
              </v:group>
            </w:pict>
          </mc:Fallback>
        </mc:AlternateContent>
      </w:r>
    </w:p>
    <w:p w14:paraId="6D3BA91B" w14:textId="4D4C8963" w:rsidR="00A908E7" w:rsidRDefault="00A908E7">
      <w:pPr>
        <w:rPr>
          <w:lang w:val="pt-BR"/>
        </w:rPr>
      </w:pPr>
    </w:p>
    <w:p w14:paraId="79D22747" w14:textId="1A01F710" w:rsidR="00A908E7" w:rsidRDefault="00A908E7">
      <w:pPr>
        <w:rPr>
          <w:lang w:val="pt-BR"/>
        </w:rPr>
      </w:pPr>
    </w:p>
    <w:p w14:paraId="0CDFC29E" w14:textId="355DA612" w:rsidR="00A908E7" w:rsidRDefault="00A908E7">
      <w:pPr>
        <w:rPr>
          <w:lang w:val="pt-BR"/>
        </w:rPr>
      </w:pPr>
    </w:p>
    <w:p w14:paraId="1A06350C" w14:textId="1F9FBF4E" w:rsidR="00D85C81" w:rsidRPr="00603039" w:rsidRDefault="007B01A5" w:rsidP="00603039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49514C2" wp14:editId="1CA2C5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38" name="Rektange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945" cy="1069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227DF" id="Rektangel 238" o:spid="_x0000_s1026" style="position:absolute;margin-left:0;margin-top:0;width:595.35pt;height:841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" filled="f" stroked="f" strokeweight="1pt">
                <w10:wrap anchorx="page" anchory="page"/>
              </v:rect>
            </w:pict>
          </mc:Fallback>
        </mc:AlternateContent>
      </w:r>
    </w:p>
    <w:sectPr w:rsidR="00D85C81" w:rsidRPr="00603039" w:rsidSect="006D764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7" w:h="16840" w:code="9"/>
      <w:pgMar w:top="2586" w:right="1729" w:bottom="737" w:left="1707" w:header="839" w:footer="45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587B1" w14:textId="77777777" w:rsidR="00D73CF5" w:rsidRDefault="00D73CF5" w:rsidP="00715883">
      <w:r>
        <w:separator/>
      </w:r>
    </w:p>
  </w:endnote>
  <w:endnote w:type="continuationSeparator" w:id="0">
    <w:p w14:paraId="4EED5B11" w14:textId="77777777" w:rsidR="00D73CF5" w:rsidRDefault="00D73CF5" w:rsidP="00715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13629" w14:textId="77777777" w:rsidR="009907B3" w:rsidRDefault="00990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B961" w14:textId="77777777" w:rsidR="009907B3" w:rsidRDefault="009907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A67F" w14:textId="77777777" w:rsidR="009907B3" w:rsidRDefault="00990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9761" w14:textId="77777777" w:rsidR="00D73CF5" w:rsidRPr="00775DF2" w:rsidRDefault="00D73CF5" w:rsidP="00775DF2">
      <w:pPr>
        <w:spacing w:after="100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61312" behindDoc="1" locked="0" layoutInCell="1" allowOverlap="1" wp14:anchorId="74033D53" wp14:editId="3B5498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78450" cy="36195"/>
            <wp:effectExtent l="0" t="0" r="0" b="0"/>
            <wp:wrapNone/>
            <wp:docPr id="248" name="Bild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killelinje.em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DF2">
        <w:rPr>
          <w:noProof/>
          <w:sz w:val="10"/>
          <w:szCs w:val="10"/>
        </w:rPr>
        <w:drawing>
          <wp:anchor distT="0" distB="0" distL="114300" distR="114300" simplePos="0" relativeHeight="251660288" behindDoc="1" locked="0" layoutInCell="1" allowOverlap="1" wp14:anchorId="3760EBAC" wp14:editId="1C3DEF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78450" cy="36195"/>
            <wp:effectExtent l="0" t="0" r="0" b="0"/>
            <wp:wrapNone/>
            <wp:docPr id="247" name="Bild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killelinje.em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DF2">
        <w:rPr>
          <w:noProof/>
          <w:sz w:val="10"/>
          <w:szCs w:val="10"/>
        </w:rPr>
        <w:drawing>
          <wp:anchor distT="0" distB="0" distL="114300" distR="114300" simplePos="0" relativeHeight="251659264" behindDoc="1" locked="0" layoutInCell="1" allowOverlap="1" wp14:anchorId="0F2B9F57" wp14:editId="178C80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78450" cy="36195"/>
            <wp:effectExtent l="0" t="0" r="0" b="0"/>
            <wp:wrapNone/>
            <wp:docPr id="246" name="Bild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killelinje.em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</w:footnote>
  <w:footnote w:type="continuationSeparator" w:id="0">
    <w:p w14:paraId="2DBFAFD1" w14:textId="77777777" w:rsidR="00D73CF5" w:rsidRDefault="00D73CF5" w:rsidP="00715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AC83" w14:textId="77777777" w:rsidR="009907B3" w:rsidRDefault="009907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B3830" w14:textId="06098293" w:rsidR="007D0A1D" w:rsidRDefault="009907B3" w:rsidP="00991381">
    <w:pPr>
      <w:pStyle w:val="Header"/>
      <w:tabs>
        <w:tab w:val="clear" w:pos="4513"/>
        <w:tab w:val="clear" w:pos="9026"/>
        <w:tab w:val="center" w:pos="440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238120FB" wp14:editId="33981E59">
              <wp:simplePos x="0" y="0"/>
              <wp:positionH relativeFrom="column">
                <wp:posOffset>-367666</wp:posOffset>
              </wp:positionH>
              <wp:positionV relativeFrom="page">
                <wp:posOffset>489585</wp:posOffset>
              </wp:positionV>
              <wp:extent cx="310515" cy="194310"/>
              <wp:effectExtent l="0" t="0" r="13335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194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24751E" w14:textId="77777777" w:rsidR="00030B50" w:rsidRPr="00F86FF9" w:rsidRDefault="00F86FF9" w:rsidP="00030B50">
                          <w:pPr>
                            <w:spacing w:after="0"/>
                            <w:rPr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  <w:lang w:val="en-GB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120FB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0;text-align:left;margin-left:-28.95pt;margin-top:38.55pt;width:24.45pt;height:15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" filled="f" stroked="f">
              <v:textbox inset="0,0,0,0">
                <w:txbxContent>
                  <w:p w14:paraId="5E24751E" w14:textId="77777777" w:rsidR="00030B50" w:rsidRPr="00F86FF9" w:rsidRDefault="00F86FF9" w:rsidP="00030B50">
                    <w:pPr>
                      <w:spacing w:after="0"/>
                      <w:rPr>
                        <w:b/>
                        <w:bCs/>
                        <w:sz w:val="24"/>
                        <w:szCs w:val="24"/>
                        <w:lang w:val="en-GB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val="en-GB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24"/>
                        <w:lang w:val="en-GB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sz w:val="24"/>
                        <w:szCs w:val="24"/>
                        <w:lang w:val="en-GB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24"/>
                        <w:szCs w:val="24"/>
                        <w:lang w:val="en-GB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  <w:lang w:val="en-GB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C08C5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23D08C7" wp14:editId="52AE0F55">
              <wp:simplePos x="0" y="0"/>
              <wp:positionH relativeFrom="page">
                <wp:posOffset>1082040</wp:posOffset>
              </wp:positionH>
              <wp:positionV relativeFrom="page">
                <wp:posOffset>465455</wp:posOffset>
              </wp:positionV>
              <wp:extent cx="0" cy="270000"/>
              <wp:effectExtent l="0" t="0" r="38100" b="34925"/>
              <wp:wrapNone/>
              <wp:docPr id="249" name="Rett linje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70000"/>
                      </a:xfrm>
                      <a:prstGeom prst="line">
                        <a:avLst/>
                      </a:prstGeom>
                      <a:ln w="9525">
                        <a:solidFill>
                          <a:srgbClr val="1B253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C19CF1" id="Rett linje 249" o:spid="_x0000_s1026" style="position:absolute;z-index:251659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85.2pt,36.65pt" to="85.2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" strokecolor="#1b2534">
              <v:stroke joinstyle="miter"/>
              <w10:wrap anchorx="page" anchory="page"/>
            </v:line>
          </w:pict>
        </mc:Fallback>
      </mc:AlternateContent>
    </w:r>
    <w:sdt>
      <w:sdtPr>
        <w:alias w:val="Tittel"/>
        <w:tag w:val="Tittel"/>
        <w:id w:val="278227304"/>
        <w:placeholder>
          <w:docPart w:val="754DC10C2E954A26B133F406F8A85F09"/>
        </w:placeholder>
        <w:showingPlcHdr/>
        <w:dataBinding w:xpath="/root[1]/tittel[1]" w:storeItemID="{C10694B4-F0FD-4216-B62A-7252E7B370C9}"/>
        <w:text w:multiLine="1"/>
      </w:sdtPr>
      <w:sdtEndPr/>
      <w:sdtContent>
        <w:r w:rsidR="002A6399" w:rsidRPr="002A6399">
          <w:rPr>
            <w:rStyle w:val="PlaceholderText"/>
            <w:color w:val="1B2634"/>
          </w:rPr>
          <w:t>[Tittel]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1CEC6" w14:textId="77777777" w:rsidR="009907B3" w:rsidRDefault="009907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D09D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B296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22974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6CAB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8224E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BE907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0E3F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1E703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6619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D2B7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CB7CB3"/>
    <w:multiLevelType w:val="hybridMultilevel"/>
    <w:tmpl w:val="5F887022"/>
    <w:lvl w:ilvl="0" w:tplc="25520A3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7654B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C6076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9681041"/>
    <w:multiLevelType w:val="multilevel"/>
    <w:tmpl w:val="04140023"/>
    <w:styleLink w:val="ArticleSection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9"/>
  <w:hyphenationZone w:val="425"/>
  <w:defaultTableStyle w:val="Rogalandfylkeskommun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5E"/>
    <w:rsid w:val="00016981"/>
    <w:rsid w:val="00020EA6"/>
    <w:rsid w:val="00030B50"/>
    <w:rsid w:val="00032F46"/>
    <w:rsid w:val="00043DF7"/>
    <w:rsid w:val="00051B7B"/>
    <w:rsid w:val="00056C8C"/>
    <w:rsid w:val="00070D19"/>
    <w:rsid w:val="0007329D"/>
    <w:rsid w:val="00081D9E"/>
    <w:rsid w:val="0008435B"/>
    <w:rsid w:val="0008504C"/>
    <w:rsid w:val="000B7B87"/>
    <w:rsid w:val="000D4AD9"/>
    <w:rsid w:val="000D6C8F"/>
    <w:rsid w:val="000F43FB"/>
    <w:rsid w:val="00113B14"/>
    <w:rsid w:val="00127AD6"/>
    <w:rsid w:val="00127F1E"/>
    <w:rsid w:val="00134EE3"/>
    <w:rsid w:val="00137455"/>
    <w:rsid w:val="001608EE"/>
    <w:rsid w:val="00161753"/>
    <w:rsid w:val="00163742"/>
    <w:rsid w:val="00170C48"/>
    <w:rsid w:val="00174D4E"/>
    <w:rsid w:val="00175247"/>
    <w:rsid w:val="00190D03"/>
    <w:rsid w:val="001E2219"/>
    <w:rsid w:val="001E52E0"/>
    <w:rsid w:val="001E7672"/>
    <w:rsid w:val="001F0857"/>
    <w:rsid w:val="001F19A0"/>
    <w:rsid w:val="001F4ECD"/>
    <w:rsid w:val="0020644E"/>
    <w:rsid w:val="00211BAE"/>
    <w:rsid w:val="00212337"/>
    <w:rsid w:val="002150F4"/>
    <w:rsid w:val="00230173"/>
    <w:rsid w:val="002413E1"/>
    <w:rsid w:val="002445CD"/>
    <w:rsid w:val="00247D09"/>
    <w:rsid w:val="0025760B"/>
    <w:rsid w:val="0027002D"/>
    <w:rsid w:val="002700B5"/>
    <w:rsid w:val="002705C2"/>
    <w:rsid w:val="00292FE3"/>
    <w:rsid w:val="002A0625"/>
    <w:rsid w:val="002A17CC"/>
    <w:rsid w:val="002A53E5"/>
    <w:rsid w:val="002A6399"/>
    <w:rsid w:val="002A7367"/>
    <w:rsid w:val="002A74E6"/>
    <w:rsid w:val="002B3122"/>
    <w:rsid w:val="002C05B6"/>
    <w:rsid w:val="002C5AEF"/>
    <w:rsid w:val="002E351D"/>
    <w:rsid w:val="002E3905"/>
    <w:rsid w:val="002F6D3A"/>
    <w:rsid w:val="0031778C"/>
    <w:rsid w:val="003407A0"/>
    <w:rsid w:val="003508A1"/>
    <w:rsid w:val="00354043"/>
    <w:rsid w:val="003706F7"/>
    <w:rsid w:val="003719CD"/>
    <w:rsid w:val="00371D35"/>
    <w:rsid w:val="00373E80"/>
    <w:rsid w:val="003754BB"/>
    <w:rsid w:val="00375C8B"/>
    <w:rsid w:val="00377EDB"/>
    <w:rsid w:val="003931A2"/>
    <w:rsid w:val="003A26F5"/>
    <w:rsid w:val="003A659B"/>
    <w:rsid w:val="003A6BE9"/>
    <w:rsid w:val="003A7F18"/>
    <w:rsid w:val="003B0CB4"/>
    <w:rsid w:val="003D2A70"/>
    <w:rsid w:val="003D30D3"/>
    <w:rsid w:val="003E0ECE"/>
    <w:rsid w:val="003E547D"/>
    <w:rsid w:val="003F7966"/>
    <w:rsid w:val="004136FE"/>
    <w:rsid w:val="004244A2"/>
    <w:rsid w:val="00434C24"/>
    <w:rsid w:val="00435134"/>
    <w:rsid w:val="0043707F"/>
    <w:rsid w:val="0044001C"/>
    <w:rsid w:val="00441723"/>
    <w:rsid w:val="004522CA"/>
    <w:rsid w:val="00463957"/>
    <w:rsid w:val="004718CF"/>
    <w:rsid w:val="00472682"/>
    <w:rsid w:val="00473FCB"/>
    <w:rsid w:val="00487345"/>
    <w:rsid w:val="00496BBD"/>
    <w:rsid w:val="004A1102"/>
    <w:rsid w:val="004A11A1"/>
    <w:rsid w:val="004A3FFD"/>
    <w:rsid w:val="004C7325"/>
    <w:rsid w:val="004D473D"/>
    <w:rsid w:val="004D48C8"/>
    <w:rsid w:val="004E1AB9"/>
    <w:rsid w:val="004E4558"/>
    <w:rsid w:val="004F760C"/>
    <w:rsid w:val="004F7C0B"/>
    <w:rsid w:val="00505E56"/>
    <w:rsid w:val="00531F2F"/>
    <w:rsid w:val="00533421"/>
    <w:rsid w:val="00534678"/>
    <w:rsid w:val="005456FC"/>
    <w:rsid w:val="00547D3A"/>
    <w:rsid w:val="00552B0C"/>
    <w:rsid w:val="00565878"/>
    <w:rsid w:val="00574B2B"/>
    <w:rsid w:val="00575029"/>
    <w:rsid w:val="00581836"/>
    <w:rsid w:val="005A16B6"/>
    <w:rsid w:val="005A5541"/>
    <w:rsid w:val="005A57B4"/>
    <w:rsid w:val="005B3DF6"/>
    <w:rsid w:val="005B609B"/>
    <w:rsid w:val="005B6842"/>
    <w:rsid w:val="005C09F9"/>
    <w:rsid w:val="005D4ECA"/>
    <w:rsid w:val="005E087B"/>
    <w:rsid w:val="005E3F67"/>
    <w:rsid w:val="005F30B8"/>
    <w:rsid w:val="00601FAE"/>
    <w:rsid w:val="00603039"/>
    <w:rsid w:val="00606A9E"/>
    <w:rsid w:val="006112B9"/>
    <w:rsid w:val="00621D84"/>
    <w:rsid w:val="00636FB3"/>
    <w:rsid w:val="006424B7"/>
    <w:rsid w:val="00642801"/>
    <w:rsid w:val="0065025E"/>
    <w:rsid w:val="0065162C"/>
    <w:rsid w:val="00660E3F"/>
    <w:rsid w:val="0066177C"/>
    <w:rsid w:val="0069227A"/>
    <w:rsid w:val="00695A8F"/>
    <w:rsid w:val="006A2397"/>
    <w:rsid w:val="006A37DF"/>
    <w:rsid w:val="006A4D63"/>
    <w:rsid w:val="006B3432"/>
    <w:rsid w:val="006B4E74"/>
    <w:rsid w:val="006D5EAC"/>
    <w:rsid w:val="006D764C"/>
    <w:rsid w:val="006E0416"/>
    <w:rsid w:val="006E07B4"/>
    <w:rsid w:val="006E3D5A"/>
    <w:rsid w:val="006F6E88"/>
    <w:rsid w:val="006F7DD4"/>
    <w:rsid w:val="00714254"/>
    <w:rsid w:val="00715883"/>
    <w:rsid w:val="007203E0"/>
    <w:rsid w:val="007215DB"/>
    <w:rsid w:val="00730DD6"/>
    <w:rsid w:val="00734CFF"/>
    <w:rsid w:val="00735EFB"/>
    <w:rsid w:val="0074189A"/>
    <w:rsid w:val="007540D9"/>
    <w:rsid w:val="007568F3"/>
    <w:rsid w:val="0077419B"/>
    <w:rsid w:val="00775DF2"/>
    <w:rsid w:val="00780329"/>
    <w:rsid w:val="007815C0"/>
    <w:rsid w:val="007A14F1"/>
    <w:rsid w:val="007A4FEF"/>
    <w:rsid w:val="007A59BB"/>
    <w:rsid w:val="007A5B86"/>
    <w:rsid w:val="007B01A5"/>
    <w:rsid w:val="007B4E59"/>
    <w:rsid w:val="007C45E9"/>
    <w:rsid w:val="007D0A1D"/>
    <w:rsid w:val="007F44DA"/>
    <w:rsid w:val="007F5366"/>
    <w:rsid w:val="00802D83"/>
    <w:rsid w:val="00803473"/>
    <w:rsid w:val="00815795"/>
    <w:rsid w:val="00825CA9"/>
    <w:rsid w:val="00826E2F"/>
    <w:rsid w:val="0083121D"/>
    <w:rsid w:val="0083408F"/>
    <w:rsid w:val="008413FD"/>
    <w:rsid w:val="00851F84"/>
    <w:rsid w:val="00853F12"/>
    <w:rsid w:val="008928FF"/>
    <w:rsid w:val="008B0831"/>
    <w:rsid w:val="008C6D21"/>
    <w:rsid w:val="0090098E"/>
    <w:rsid w:val="00907FED"/>
    <w:rsid w:val="00916EC3"/>
    <w:rsid w:val="00917733"/>
    <w:rsid w:val="0092394E"/>
    <w:rsid w:val="00927798"/>
    <w:rsid w:val="00934A9E"/>
    <w:rsid w:val="0093570A"/>
    <w:rsid w:val="00936193"/>
    <w:rsid w:val="00942543"/>
    <w:rsid w:val="0095691F"/>
    <w:rsid w:val="00963BF1"/>
    <w:rsid w:val="00963DDE"/>
    <w:rsid w:val="00964ACB"/>
    <w:rsid w:val="009704C8"/>
    <w:rsid w:val="0097074D"/>
    <w:rsid w:val="009758A0"/>
    <w:rsid w:val="00981A63"/>
    <w:rsid w:val="00981FCA"/>
    <w:rsid w:val="00990478"/>
    <w:rsid w:val="009907B3"/>
    <w:rsid w:val="00991381"/>
    <w:rsid w:val="0099539B"/>
    <w:rsid w:val="009B2DA6"/>
    <w:rsid w:val="009B349C"/>
    <w:rsid w:val="009B5FC7"/>
    <w:rsid w:val="009E227E"/>
    <w:rsid w:val="009E2AC1"/>
    <w:rsid w:val="009F2DA9"/>
    <w:rsid w:val="009F5F70"/>
    <w:rsid w:val="00A00CC6"/>
    <w:rsid w:val="00A1250B"/>
    <w:rsid w:val="00A13507"/>
    <w:rsid w:val="00A13939"/>
    <w:rsid w:val="00A20B7B"/>
    <w:rsid w:val="00A23843"/>
    <w:rsid w:val="00A37242"/>
    <w:rsid w:val="00A5340D"/>
    <w:rsid w:val="00A5424E"/>
    <w:rsid w:val="00A61B88"/>
    <w:rsid w:val="00A717AC"/>
    <w:rsid w:val="00A83AB0"/>
    <w:rsid w:val="00A908E7"/>
    <w:rsid w:val="00A9543E"/>
    <w:rsid w:val="00AA510F"/>
    <w:rsid w:val="00AC415B"/>
    <w:rsid w:val="00AD42E2"/>
    <w:rsid w:val="00AF2E2A"/>
    <w:rsid w:val="00B002D1"/>
    <w:rsid w:val="00B00567"/>
    <w:rsid w:val="00B15E57"/>
    <w:rsid w:val="00B16234"/>
    <w:rsid w:val="00B255DE"/>
    <w:rsid w:val="00B31CB2"/>
    <w:rsid w:val="00B423E8"/>
    <w:rsid w:val="00B50034"/>
    <w:rsid w:val="00B528D7"/>
    <w:rsid w:val="00B60D56"/>
    <w:rsid w:val="00B71767"/>
    <w:rsid w:val="00B7649B"/>
    <w:rsid w:val="00B8270B"/>
    <w:rsid w:val="00B84782"/>
    <w:rsid w:val="00B84FF2"/>
    <w:rsid w:val="00B858AB"/>
    <w:rsid w:val="00B93935"/>
    <w:rsid w:val="00BA3613"/>
    <w:rsid w:val="00BA6CCF"/>
    <w:rsid w:val="00BA7B23"/>
    <w:rsid w:val="00BB39C9"/>
    <w:rsid w:val="00BB7647"/>
    <w:rsid w:val="00BC2FA3"/>
    <w:rsid w:val="00BD75DC"/>
    <w:rsid w:val="00BE20AC"/>
    <w:rsid w:val="00BE23FD"/>
    <w:rsid w:val="00BE79B0"/>
    <w:rsid w:val="00BF300D"/>
    <w:rsid w:val="00BF58F2"/>
    <w:rsid w:val="00C129A6"/>
    <w:rsid w:val="00C205A3"/>
    <w:rsid w:val="00C23324"/>
    <w:rsid w:val="00C3170A"/>
    <w:rsid w:val="00C34276"/>
    <w:rsid w:val="00C3552A"/>
    <w:rsid w:val="00C373C2"/>
    <w:rsid w:val="00C5229F"/>
    <w:rsid w:val="00C56737"/>
    <w:rsid w:val="00C57896"/>
    <w:rsid w:val="00C64C30"/>
    <w:rsid w:val="00C8023E"/>
    <w:rsid w:val="00C96453"/>
    <w:rsid w:val="00CA174F"/>
    <w:rsid w:val="00CB44C1"/>
    <w:rsid w:val="00CC0ACA"/>
    <w:rsid w:val="00CC17AB"/>
    <w:rsid w:val="00CC28C9"/>
    <w:rsid w:val="00CE4519"/>
    <w:rsid w:val="00CF3C56"/>
    <w:rsid w:val="00D3074A"/>
    <w:rsid w:val="00D336B5"/>
    <w:rsid w:val="00D41221"/>
    <w:rsid w:val="00D46962"/>
    <w:rsid w:val="00D47269"/>
    <w:rsid w:val="00D61842"/>
    <w:rsid w:val="00D71957"/>
    <w:rsid w:val="00D73CF5"/>
    <w:rsid w:val="00D8533F"/>
    <w:rsid w:val="00D85C81"/>
    <w:rsid w:val="00D96AD5"/>
    <w:rsid w:val="00D975BB"/>
    <w:rsid w:val="00DA4827"/>
    <w:rsid w:val="00DB56C8"/>
    <w:rsid w:val="00DB7442"/>
    <w:rsid w:val="00DB7E94"/>
    <w:rsid w:val="00DC5F87"/>
    <w:rsid w:val="00DD05DC"/>
    <w:rsid w:val="00DE09F4"/>
    <w:rsid w:val="00DE188A"/>
    <w:rsid w:val="00DF116F"/>
    <w:rsid w:val="00E05E2D"/>
    <w:rsid w:val="00E10885"/>
    <w:rsid w:val="00E16144"/>
    <w:rsid w:val="00E2110D"/>
    <w:rsid w:val="00E25327"/>
    <w:rsid w:val="00E33C4C"/>
    <w:rsid w:val="00E41435"/>
    <w:rsid w:val="00E420E2"/>
    <w:rsid w:val="00E47158"/>
    <w:rsid w:val="00E4782E"/>
    <w:rsid w:val="00E55318"/>
    <w:rsid w:val="00E614ED"/>
    <w:rsid w:val="00E6488C"/>
    <w:rsid w:val="00E76137"/>
    <w:rsid w:val="00E7787B"/>
    <w:rsid w:val="00E80DBA"/>
    <w:rsid w:val="00E830B6"/>
    <w:rsid w:val="00E90DFA"/>
    <w:rsid w:val="00E91E91"/>
    <w:rsid w:val="00EB0384"/>
    <w:rsid w:val="00EB62AE"/>
    <w:rsid w:val="00EC26C5"/>
    <w:rsid w:val="00EC5960"/>
    <w:rsid w:val="00ED027B"/>
    <w:rsid w:val="00ED3DD5"/>
    <w:rsid w:val="00EE614D"/>
    <w:rsid w:val="00EF5E32"/>
    <w:rsid w:val="00F05D95"/>
    <w:rsid w:val="00F06694"/>
    <w:rsid w:val="00F36704"/>
    <w:rsid w:val="00F36AE0"/>
    <w:rsid w:val="00F44776"/>
    <w:rsid w:val="00F63F4F"/>
    <w:rsid w:val="00F7416F"/>
    <w:rsid w:val="00F80A62"/>
    <w:rsid w:val="00F8105D"/>
    <w:rsid w:val="00F866C6"/>
    <w:rsid w:val="00F86FF9"/>
    <w:rsid w:val="00FB2245"/>
    <w:rsid w:val="00FB2484"/>
    <w:rsid w:val="00FB29BE"/>
    <w:rsid w:val="00FC08C5"/>
    <w:rsid w:val="00FC29C4"/>
    <w:rsid w:val="00FD2FF0"/>
    <w:rsid w:val="00FE02B4"/>
    <w:rsid w:val="00FE2F88"/>
    <w:rsid w:val="00FE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89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2634"/>
        <w:sz w:val="22"/>
        <w:szCs w:val="22"/>
        <w:lang w:val="nb-NO" w:eastAsia="en-US" w:bidi="ar-SA"/>
      </w:rPr>
    </w:rPrDefault>
    <w:pPrDefault>
      <w:pPr>
        <w:spacing w:after="28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043"/>
  </w:style>
  <w:style w:type="paragraph" w:styleId="Heading1">
    <w:name w:val="heading 1"/>
    <w:basedOn w:val="Normal"/>
    <w:next w:val="Normal"/>
    <w:link w:val="Heading1Char"/>
    <w:uiPriority w:val="9"/>
    <w:qFormat/>
    <w:rsid w:val="0095691F"/>
    <w:pPr>
      <w:keepNext/>
      <w:keepLines/>
      <w:spacing w:before="240" w:after="720" w:line="240" w:lineRule="auto"/>
      <w:outlineLvl w:val="0"/>
    </w:pPr>
    <w:rPr>
      <w:rFonts w:asciiTheme="majorHAnsi" w:eastAsiaTheme="majorEastAsia" w:hAnsiTheme="majorHAnsi" w:cstheme="majorBidi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qFormat/>
    <w:rsid w:val="007F53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AD6"/>
    <w:pPr>
      <w:keepNext/>
      <w:keepLines/>
      <w:spacing w:before="290" w:after="0"/>
      <w:outlineLvl w:val="2"/>
    </w:pPr>
    <w:rPr>
      <w:rFonts w:asciiTheme="majorHAnsi" w:eastAsiaTheme="majorEastAsia" w:hAnsiTheme="majorHAnsi" w:cstheme="majorBidi"/>
      <w:bCs/>
      <w:color w:val="1B2534"/>
      <w:sz w:val="28"/>
      <w:szCs w:val="24"/>
      <w:lang w:val="pt-BR"/>
    </w:rPr>
  </w:style>
  <w:style w:type="paragraph" w:styleId="Heading4">
    <w:name w:val="heading 4"/>
    <w:basedOn w:val="Normal"/>
    <w:next w:val="Normal"/>
    <w:link w:val="Heading4Char"/>
    <w:uiPriority w:val="9"/>
    <w:qFormat/>
    <w:rsid w:val="00354043"/>
    <w:pPr>
      <w:keepNext/>
      <w:keepLines/>
      <w:spacing w:before="290" w:after="0"/>
      <w:outlineLvl w:val="3"/>
    </w:pPr>
    <w:rPr>
      <w:rFonts w:asciiTheme="majorHAnsi" w:eastAsiaTheme="majorEastAsia" w:hAnsiTheme="majorHAnsi" w:cstheme="majorBidi"/>
      <w:b/>
      <w:iCs/>
      <w:color w:val="1B2534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540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B4F8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540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34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540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345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540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540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193"/>
    <w:pPr>
      <w:tabs>
        <w:tab w:val="center" w:pos="4513"/>
        <w:tab w:val="right" w:pos="9026"/>
      </w:tabs>
      <w:spacing w:after="0" w:line="240" w:lineRule="auto"/>
      <w:ind w:left="329"/>
    </w:pPr>
    <w:rPr>
      <w:b/>
      <w:bCs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36193"/>
    <w:rPr>
      <w:b/>
      <w:bCs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0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A1D"/>
  </w:style>
  <w:style w:type="character" w:customStyle="1" w:styleId="Heading1Char">
    <w:name w:val="Heading 1 Char"/>
    <w:basedOn w:val="DefaultParagraphFont"/>
    <w:link w:val="Heading1"/>
    <w:uiPriority w:val="9"/>
    <w:rsid w:val="0095691F"/>
    <w:rPr>
      <w:rFonts w:asciiTheme="majorHAnsi" w:eastAsiaTheme="majorEastAsia" w:hAnsiTheme="majorHAnsi" w:cstheme="majorBidi"/>
      <w:color w:val="1B2634"/>
      <w:sz w:val="56"/>
      <w:szCs w:val="56"/>
    </w:rPr>
  </w:style>
  <w:style w:type="paragraph" w:customStyle="1" w:styleId="Ingress">
    <w:name w:val="Ingress"/>
    <w:basedOn w:val="Normal"/>
    <w:next w:val="Heading2"/>
    <w:qFormat/>
    <w:rsid w:val="007F5366"/>
    <w:pPr>
      <w:spacing w:after="920" w:line="252" w:lineRule="auto"/>
    </w:pPr>
    <w:rPr>
      <w:i/>
      <w:iCs/>
      <w:sz w:val="38"/>
      <w:szCs w:val="38"/>
      <w:lang w:val="sv-SE"/>
    </w:rPr>
  </w:style>
  <w:style w:type="character" w:customStyle="1" w:styleId="Heading2Char">
    <w:name w:val="Heading 2 Char"/>
    <w:basedOn w:val="DefaultParagraphFont"/>
    <w:link w:val="Heading2"/>
    <w:uiPriority w:val="9"/>
    <w:rsid w:val="0035404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0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00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00B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354043"/>
    <w:rPr>
      <w:rFonts w:asciiTheme="majorHAnsi" w:eastAsiaTheme="majorEastAsia" w:hAnsiTheme="majorHAnsi" w:cstheme="majorBidi"/>
      <w:bCs/>
      <w:color w:val="1B2534"/>
      <w:sz w:val="28"/>
      <w:szCs w:val="24"/>
      <w:lang w:val="pt-BR"/>
    </w:rPr>
  </w:style>
  <w:style w:type="paragraph" w:customStyle="1" w:styleId="Fotnote">
    <w:name w:val="Fotnote"/>
    <w:basedOn w:val="FootnoteText"/>
    <w:rsid w:val="003407A0"/>
    <w:rPr>
      <w:sz w:val="14"/>
    </w:rPr>
  </w:style>
  <w:style w:type="table" w:styleId="TableGrid">
    <w:name w:val="Table Grid"/>
    <w:basedOn w:val="TableNormal"/>
    <w:uiPriority w:val="39"/>
    <w:rsid w:val="006A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93935"/>
    <w:rPr>
      <w:color w:val="808080"/>
    </w:rPr>
  </w:style>
  <w:style w:type="table" w:customStyle="1" w:styleId="Rogalandfylkeskommune">
    <w:name w:val="Rogaland fylkeskommune"/>
    <w:basedOn w:val="TableNormal"/>
    <w:uiPriority w:val="99"/>
    <w:rsid w:val="00934A9E"/>
    <w:pPr>
      <w:spacing w:after="0" w:line="240" w:lineRule="auto"/>
    </w:pPr>
    <w:rPr>
      <w:sz w:val="20"/>
    </w:rPr>
    <w:tblPr>
      <w:tblBorders>
        <w:bottom w:val="dashSmallGap" w:sz="4" w:space="0" w:color="2771BA"/>
        <w:insideH w:val="dashSmallGap" w:sz="4" w:space="0" w:color="2771BA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Theme="majorHAnsi" w:hAnsiTheme="majorHAnsi"/>
        <w:b/>
        <w:color w:val="FFFFFF"/>
        <w:sz w:val="20"/>
      </w:rPr>
      <w:tblPr/>
      <w:tcPr>
        <w:shd w:val="clear" w:color="auto" w:fill="29327C"/>
      </w:tcPr>
    </w:tblStylePr>
    <w:tblStylePr w:type="lastRow">
      <w:rPr>
        <w:b/>
        <w:color w:val="FFFFFF" w:themeColor="background1"/>
      </w:rPr>
      <w:tblPr/>
      <w:tcPr>
        <w:shd w:val="clear" w:color="auto" w:fill="2A3E80"/>
      </w:tcPr>
    </w:tblStylePr>
    <w:tblStylePr w:type="firstCol">
      <w:pPr>
        <w:jc w:val="left"/>
      </w:pPr>
      <w:tblPr/>
      <w:tcPr>
        <w:vAlign w:val="top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C415B"/>
    <w:pPr>
      <w:keepNext/>
      <w:spacing w:after="200" w:line="240" w:lineRule="auto"/>
    </w:pPr>
    <w:rPr>
      <w:bCs/>
      <w:color w:val="1B253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B0831"/>
    <w:pPr>
      <w:spacing w:after="0" w:line="259" w:lineRule="auto"/>
      <w:outlineLvl w:val="9"/>
    </w:pPr>
    <w:rPr>
      <w:lang w:eastAsia="nb-NO"/>
    </w:rPr>
  </w:style>
  <w:style w:type="paragraph" w:styleId="TOC1">
    <w:name w:val="toc 1"/>
    <w:basedOn w:val="Normal"/>
    <w:next w:val="Normal"/>
    <w:autoRedefine/>
    <w:uiPriority w:val="39"/>
    <w:unhideWhenUsed/>
    <w:rsid w:val="008B0831"/>
    <w:pPr>
      <w:tabs>
        <w:tab w:val="right" w:pos="8460"/>
      </w:tabs>
      <w:spacing w:before="480" w:after="120"/>
    </w:pPr>
    <w:rPr>
      <w:b/>
      <w:noProof/>
      <w:sz w:val="28"/>
      <w:lang w:val="nn-NO"/>
    </w:rPr>
  </w:style>
  <w:style w:type="paragraph" w:styleId="TOC2">
    <w:name w:val="toc 2"/>
    <w:basedOn w:val="Normal"/>
    <w:next w:val="Normal"/>
    <w:autoRedefine/>
    <w:uiPriority w:val="39"/>
    <w:unhideWhenUsed/>
    <w:rsid w:val="008B0831"/>
    <w:pPr>
      <w:tabs>
        <w:tab w:val="right" w:leader="dot" w:pos="8460"/>
      </w:tabs>
      <w:spacing w:after="16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4280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4280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C6D2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121D"/>
    <w:pPr>
      <w:numPr>
        <w:numId w:val="1"/>
      </w:numPr>
      <w:spacing w:before="240"/>
      <w:ind w:left="284" w:hanging="284"/>
      <w:contextualSpacing/>
    </w:pPr>
    <w:rPr>
      <w:lang w:val="nn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9F4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31778C"/>
    <w:pPr>
      <w:framePr w:hSpace="5954" w:wrap="around" w:vAnchor="page" w:hAnchor="page" w:x="5955" w:y="2723"/>
      <w:spacing w:after="0" w:line="257" w:lineRule="auto"/>
      <w:ind w:left="425"/>
    </w:pPr>
    <w:rPr>
      <w:sz w:val="42"/>
      <w:szCs w:val="42"/>
      <w:lang w:val="pt-BR"/>
    </w:rPr>
  </w:style>
  <w:style w:type="character" w:customStyle="1" w:styleId="QuoteChar">
    <w:name w:val="Quote Char"/>
    <w:basedOn w:val="DefaultParagraphFont"/>
    <w:link w:val="Quote"/>
    <w:uiPriority w:val="29"/>
    <w:rsid w:val="0031778C"/>
    <w:rPr>
      <w:sz w:val="42"/>
      <w:szCs w:val="42"/>
      <w:lang w:val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45CD"/>
    <w:rPr>
      <w:color w:val="FFFFFF" w:themeColor="background1"/>
      <w:sz w:val="26"/>
      <w:szCs w:val="26"/>
      <w:lang w:val="nn-NO"/>
    </w:rPr>
  </w:style>
  <w:style w:type="character" w:customStyle="1" w:styleId="SubtitleChar">
    <w:name w:val="Subtitle Char"/>
    <w:basedOn w:val="DefaultParagraphFont"/>
    <w:link w:val="Subtitle"/>
    <w:uiPriority w:val="11"/>
    <w:rsid w:val="002445CD"/>
    <w:rPr>
      <w:color w:val="FFFFFF" w:themeColor="background1"/>
      <w:sz w:val="26"/>
      <w:szCs w:val="26"/>
      <w:lang w:val="nn-NO"/>
    </w:rPr>
  </w:style>
  <w:style w:type="paragraph" w:styleId="Title">
    <w:name w:val="Title"/>
    <w:basedOn w:val="Normal"/>
    <w:next w:val="Normal"/>
    <w:link w:val="TitleChar"/>
    <w:uiPriority w:val="10"/>
    <w:qFormat/>
    <w:rsid w:val="002445CD"/>
    <w:pPr>
      <w:spacing w:after="320"/>
    </w:pPr>
    <w:rPr>
      <w:color w:val="FFFFFF" w:themeColor="background1"/>
      <w:sz w:val="72"/>
      <w:szCs w:val="72"/>
      <w:lang w:val="nn-NO"/>
    </w:rPr>
  </w:style>
  <w:style w:type="character" w:customStyle="1" w:styleId="TitleChar">
    <w:name w:val="Title Char"/>
    <w:basedOn w:val="DefaultParagraphFont"/>
    <w:link w:val="Title"/>
    <w:uiPriority w:val="10"/>
    <w:rsid w:val="002445CD"/>
    <w:rPr>
      <w:color w:val="FFFFFF" w:themeColor="background1"/>
      <w:sz w:val="72"/>
      <w:szCs w:val="72"/>
      <w:lang w:val="nn-NO"/>
    </w:rPr>
  </w:style>
  <w:style w:type="numbering" w:styleId="111111">
    <w:name w:val="Outline List 2"/>
    <w:basedOn w:val="NoList"/>
    <w:uiPriority w:val="99"/>
    <w:semiHidden/>
    <w:unhideWhenUsed/>
    <w:rsid w:val="00354043"/>
    <w:pPr>
      <w:numPr>
        <w:numId w:val="2"/>
      </w:numPr>
    </w:pPr>
  </w:style>
  <w:style w:type="numbering" w:styleId="1ai">
    <w:name w:val="Outline List 1"/>
    <w:basedOn w:val="NoList"/>
    <w:uiPriority w:val="99"/>
    <w:semiHidden/>
    <w:unhideWhenUsed/>
    <w:rsid w:val="00354043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354043"/>
    <w:rPr>
      <w:rFonts w:asciiTheme="majorHAnsi" w:eastAsiaTheme="majorEastAsia" w:hAnsiTheme="majorHAnsi" w:cstheme="majorBidi"/>
      <w:b/>
      <w:iCs/>
      <w:color w:val="1B253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043"/>
    <w:rPr>
      <w:rFonts w:asciiTheme="majorHAnsi" w:eastAsiaTheme="majorEastAsia" w:hAnsiTheme="majorHAnsi" w:cstheme="majorBidi"/>
      <w:color w:val="1B4F8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043"/>
    <w:rPr>
      <w:rFonts w:asciiTheme="majorHAnsi" w:eastAsiaTheme="majorEastAsia" w:hAnsiTheme="majorHAnsi" w:cstheme="majorBidi"/>
      <w:color w:val="1234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043"/>
    <w:rPr>
      <w:rFonts w:asciiTheme="majorHAnsi" w:eastAsiaTheme="majorEastAsia" w:hAnsiTheme="majorHAnsi" w:cstheme="majorBidi"/>
      <w:i/>
      <w:iCs/>
      <w:color w:val="1234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0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0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354043"/>
    <w:pPr>
      <w:numPr>
        <w:numId w:val="4"/>
      </w:numPr>
    </w:pPr>
  </w:style>
  <w:style w:type="paragraph" w:styleId="EnvelopeReturn">
    <w:name w:val="envelope return"/>
    <w:basedOn w:val="Normal"/>
    <w:uiPriority w:val="99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4043"/>
  </w:style>
  <w:style w:type="paragraph" w:styleId="BlockText">
    <w:name w:val="Block Text"/>
    <w:basedOn w:val="Normal"/>
    <w:uiPriority w:val="99"/>
    <w:semiHidden/>
    <w:unhideWhenUsed/>
    <w:rsid w:val="00354043"/>
    <w:pPr>
      <w:pBdr>
        <w:top w:val="single" w:sz="2" w:space="10" w:color="246AB6" w:themeColor="accent1"/>
        <w:left w:val="single" w:sz="2" w:space="10" w:color="246AB6" w:themeColor="accent1"/>
        <w:bottom w:val="single" w:sz="2" w:space="10" w:color="246AB6" w:themeColor="accent1"/>
        <w:right w:val="single" w:sz="2" w:space="10" w:color="246AB6" w:themeColor="accent1"/>
      </w:pBdr>
      <w:ind w:left="1152" w:right="1152"/>
    </w:pPr>
    <w:rPr>
      <w:rFonts w:eastAsiaTheme="minorEastAsia"/>
      <w:i/>
      <w:iCs/>
      <w:color w:val="246AB6" w:themeColor="accent1"/>
    </w:rPr>
  </w:style>
  <w:style w:type="character" w:styleId="BookTitle">
    <w:name w:val="Book Title"/>
    <w:basedOn w:val="DefaultParagraphFont"/>
    <w:uiPriority w:val="33"/>
    <w:qFormat/>
    <w:rsid w:val="00354043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99"/>
    <w:semiHidden/>
    <w:unhideWhenUsed/>
    <w:rsid w:val="0035404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4043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4043"/>
    <w:pPr>
      <w:spacing w:after="2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404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404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404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4043"/>
    <w:pPr>
      <w:spacing w:after="2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4043"/>
  </w:style>
  <w:style w:type="paragraph" w:styleId="BodyText2">
    <w:name w:val="Body Text 2"/>
    <w:basedOn w:val="Normal"/>
    <w:link w:val="BodyText2Char"/>
    <w:uiPriority w:val="99"/>
    <w:semiHidden/>
    <w:unhideWhenUsed/>
    <w:rsid w:val="0035404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4043"/>
  </w:style>
  <w:style w:type="paragraph" w:styleId="BodyText3">
    <w:name w:val="Body Text 3"/>
    <w:basedOn w:val="Normal"/>
    <w:link w:val="BodyText3Char"/>
    <w:uiPriority w:val="99"/>
    <w:semiHidden/>
    <w:unhideWhenUsed/>
    <w:rsid w:val="003540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4043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404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404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404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4043"/>
    <w:rPr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4043"/>
  </w:style>
  <w:style w:type="character" w:customStyle="1" w:styleId="DateChar">
    <w:name w:val="Date Char"/>
    <w:basedOn w:val="DefaultParagraphFont"/>
    <w:link w:val="Date"/>
    <w:uiPriority w:val="99"/>
    <w:semiHidden/>
    <w:rsid w:val="00354043"/>
  </w:style>
  <w:style w:type="paragraph" w:styleId="DocumentMap">
    <w:name w:val="Document Map"/>
    <w:basedOn w:val="Normal"/>
    <w:link w:val="DocumentMapChar"/>
    <w:uiPriority w:val="99"/>
    <w:semiHidden/>
    <w:unhideWhenUsed/>
    <w:rsid w:val="0035404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043"/>
    <w:rPr>
      <w:rFonts w:ascii="Segoe UI" w:hAnsi="Segoe UI" w:cs="Segoe UI"/>
      <w:sz w:val="16"/>
      <w:szCs w:val="16"/>
    </w:rPr>
  </w:style>
  <w:style w:type="character" w:styleId="Hashtag">
    <w:name w:val="Hashtag"/>
    <w:basedOn w:val="DefaultParagraphFont"/>
    <w:uiPriority w:val="99"/>
    <w:semiHidden/>
    <w:unhideWhenUsed/>
    <w:rsid w:val="00354043"/>
    <w:rPr>
      <w:color w:val="2B579A"/>
      <w:shd w:val="clear" w:color="auto" w:fill="E1DFDD"/>
    </w:rPr>
  </w:style>
  <w:style w:type="table" w:styleId="TableSimple1">
    <w:name w:val="Table Simple 1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404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404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4043"/>
  </w:style>
  <w:style w:type="table" w:styleId="ColorfulList">
    <w:name w:val="Colorful List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212B" w:themeFill="accent2" w:themeFillShade="CC"/>
      </w:tcPr>
    </w:tblStylePr>
    <w:tblStylePr w:type="lastRow">
      <w:rPr>
        <w:b/>
        <w:bCs/>
        <w:color w:val="1E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0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212B" w:themeFill="accent2" w:themeFillShade="CC"/>
      </w:tcPr>
    </w:tblStylePr>
    <w:tblStylePr w:type="lastRow">
      <w:rPr>
        <w:b/>
        <w:bCs/>
        <w:color w:val="1E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9F3" w:themeFill="accent1" w:themeFillTint="3F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8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212B" w:themeFill="accent2" w:themeFillShade="CC"/>
      </w:tcPr>
    </w:tblStylePr>
    <w:tblStylePr w:type="lastRow">
      <w:rPr>
        <w:b/>
        <w:bCs/>
        <w:color w:val="1E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6D4" w:themeFill="accent2" w:themeFillTint="3F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9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2763" w:themeFill="accent4" w:themeFillShade="CC"/>
      </w:tcPr>
    </w:tblStylePr>
    <w:tblStylePr w:type="lastRow">
      <w:rPr>
        <w:b/>
        <w:bCs/>
        <w:color w:val="20276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0F9" w:themeFill="accent3" w:themeFillTint="3F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E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CDD" w:themeFill="accent3" w:themeFillShade="CC"/>
      </w:tcPr>
    </w:tblStylePr>
    <w:tblStylePr w:type="lastRow">
      <w:rPr>
        <w:b/>
        <w:bCs/>
        <w:color w:val="34ACD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E9" w:themeFill="accent4" w:themeFillTint="3F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6" w:themeFillShade="CC"/>
      </w:tcPr>
    </w:tblStylePr>
    <w:tblStylePr w:type="lastRow">
      <w:rPr>
        <w:b/>
        <w:bCs/>
        <w:color w:val="000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AE1" w:themeFill="accent5" w:themeFillTint="3F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7E45" w:themeFill="accent5" w:themeFillShade="CC"/>
      </w:tcPr>
    </w:tblStylePr>
    <w:tblStylePr w:type="lastRow">
      <w:rPr>
        <w:b/>
        <w:bCs/>
        <w:color w:val="E77E4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2A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A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2A36" w:themeColor="accent2"/>
        <w:left w:val="single" w:sz="4" w:space="0" w:color="246AB6" w:themeColor="accent1"/>
        <w:bottom w:val="single" w:sz="4" w:space="0" w:color="246AB6" w:themeColor="accent1"/>
        <w:right w:val="single" w:sz="4" w:space="0" w:color="246AB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0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A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F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F6D" w:themeColor="accent1" w:themeShade="99"/>
          <w:insideV w:val="nil"/>
        </w:tcBorders>
        <w:shd w:val="clear" w:color="auto" w:fill="153F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F6D" w:themeFill="accent1" w:themeFillShade="99"/>
      </w:tcPr>
    </w:tblStylePr>
    <w:tblStylePr w:type="band1Vert">
      <w:tblPr/>
      <w:tcPr>
        <w:shd w:val="clear" w:color="auto" w:fill="9DC2EB" w:themeFill="accent1" w:themeFillTint="66"/>
      </w:tcPr>
    </w:tblStylePr>
    <w:tblStylePr w:type="band1Horz">
      <w:tblPr/>
      <w:tcPr>
        <w:shd w:val="clear" w:color="auto" w:fill="85B4E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2A36" w:themeColor="accent2"/>
        <w:left w:val="single" w:sz="4" w:space="0" w:color="262A36" w:themeColor="accent2"/>
        <w:bottom w:val="single" w:sz="4" w:space="0" w:color="262A36" w:themeColor="accent2"/>
        <w:right w:val="single" w:sz="4" w:space="0" w:color="262A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A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9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920" w:themeColor="accent2" w:themeShade="99"/>
          <w:insideV w:val="nil"/>
        </w:tcBorders>
        <w:shd w:val="clear" w:color="auto" w:fill="1619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920" w:themeFill="accent2" w:themeFillShade="99"/>
      </w:tcPr>
    </w:tblStylePr>
    <w:tblStylePr w:type="band1Vert">
      <w:tblPr/>
      <w:tcPr>
        <w:shd w:val="clear" w:color="auto" w:fill="9CA3BA" w:themeFill="accent2" w:themeFillTint="66"/>
      </w:tcPr>
    </w:tblStylePr>
    <w:tblStylePr w:type="band1Horz">
      <w:tblPr/>
      <w:tcPr>
        <w:shd w:val="clear" w:color="auto" w:fill="848DA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327C" w:themeColor="accent4"/>
        <w:left w:val="single" w:sz="4" w:space="0" w:color="6FC5E7" w:themeColor="accent3"/>
        <w:bottom w:val="single" w:sz="4" w:space="0" w:color="6FC5E7" w:themeColor="accent3"/>
        <w:right w:val="single" w:sz="4" w:space="0" w:color="6FC5E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9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327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85A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85AF" w:themeColor="accent3" w:themeShade="99"/>
          <w:insideV w:val="nil"/>
        </w:tcBorders>
        <w:shd w:val="clear" w:color="auto" w:fill="1D85A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5AF" w:themeFill="accent3" w:themeFillShade="99"/>
      </w:tcPr>
    </w:tblStylePr>
    <w:tblStylePr w:type="band1Vert">
      <w:tblPr/>
      <w:tcPr>
        <w:shd w:val="clear" w:color="auto" w:fill="C5E7F5" w:themeFill="accent3" w:themeFillTint="66"/>
      </w:tcPr>
    </w:tblStylePr>
    <w:tblStylePr w:type="band1Horz">
      <w:tblPr/>
      <w:tcPr>
        <w:shd w:val="clear" w:color="auto" w:fill="B7E1F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C5E7" w:themeColor="accent3"/>
        <w:left w:val="single" w:sz="4" w:space="0" w:color="29327C" w:themeColor="accent4"/>
        <w:bottom w:val="single" w:sz="4" w:space="0" w:color="29327C" w:themeColor="accent4"/>
        <w:right w:val="single" w:sz="4" w:space="0" w:color="29327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C5E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1D4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1D4A" w:themeColor="accent4" w:themeShade="99"/>
          <w:insideV w:val="nil"/>
        </w:tcBorders>
        <w:shd w:val="clear" w:color="auto" w:fill="181D4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1D4A" w:themeFill="accent4" w:themeFillShade="99"/>
      </w:tcPr>
    </w:tblStylePr>
    <w:tblStylePr w:type="band1Vert">
      <w:tblPr/>
      <w:tcPr>
        <w:shd w:val="clear" w:color="auto" w:fill="979EDC" w:themeFill="accent4" w:themeFillTint="66"/>
      </w:tcPr>
    </w:tblStylePr>
    <w:tblStylePr w:type="band1Horz">
      <w:tblPr/>
      <w:tcPr>
        <w:shd w:val="clear" w:color="auto" w:fill="7D86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6"/>
        <w:left w:val="single" w:sz="4" w:space="0" w:color="F0AD89" w:themeColor="accent5"/>
        <w:bottom w:val="single" w:sz="4" w:space="0" w:color="F0AD89" w:themeColor="accent5"/>
        <w:right w:val="single" w:sz="4" w:space="0" w:color="F0AD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856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85619" w:themeColor="accent5" w:themeShade="99"/>
          <w:insideV w:val="nil"/>
        </w:tcBorders>
        <w:shd w:val="clear" w:color="auto" w:fill="C856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5619" w:themeFill="accent5" w:themeFillShade="99"/>
      </w:tcPr>
    </w:tblStylePr>
    <w:tblStylePr w:type="band1Vert">
      <w:tblPr/>
      <w:tcPr>
        <w:shd w:val="clear" w:color="auto" w:fill="F9DECF" w:themeFill="accent5" w:themeFillTint="66"/>
      </w:tcPr>
    </w:tblStylePr>
    <w:tblStylePr w:type="band1Horz">
      <w:tblPr/>
      <w:tcPr>
        <w:shd w:val="clear" w:color="auto" w:fill="F7D6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D89" w:themeColor="accent5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D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6" w:themeShade="99"/>
          <w:insideV w:val="nil"/>
        </w:tcBorders>
        <w:shd w:val="clear" w:color="auto" w:fill="00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99"/>
      </w:tcPr>
    </w:tblStylePr>
    <w:tblStylePr w:type="band1Vert">
      <w:tblPr/>
      <w:tcPr>
        <w:shd w:val="clear" w:color="auto" w:fill="999999" w:themeFill="accent6" w:themeFillTint="66"/>
      </w:tcPr>
    </w:tblStylePr>
    <w:tblStylePr w:type="band1Horz">
      <w:tblPr/>
      <w:tcPr>
        <w:shd w:val="clear" w:color="auto" w:fill="8080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0F5" w:themeFill="accent1" w:themeFillTint="33"/>
    </w:tcPr>
    <w:tblStylePr w:type="firstRow">
      <w:rPr>
        <w:b/>
        <w:bCs/>
      </w:rPr>
      <w:tblPr/>
      <w:tcPr>
        <w:shd w:val="clear" w:color="auto" w:fill="9DC2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C2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B4F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B4F88" w:themeFill="accent1" w:themeFillShade="BF"/>
      </w:tcPr>
    </w:tblStylePr>
    <w:tblStylePr w:type="band1Vert">
      <w:tblPr/>
      <w:tcPr>
        <w:shd w:val="clear" w:color="auto" w:fill="85B4E7" w:themeFill="accent1" w:themeFillTint="7F"/>
      </w:tcPr>
    </w:tblStylePr>
    <w:tblStylePr w:type="band1Horz">
      <w:tblPr/>
      <w:tcPr>
        <w:shd w:val="clear" w:color="auto" w:fill="85B4E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DC" w:themeFill="accent2" w:themeFillTint="33"/>
    </w:tcPr>
    <w:tblStylePr w:type="firstRow">
      <w:rPr>
        <w:b/>
        <w:bCs/>
      </w:rPr>
      <w:tblPr/>
      <w:tcPr>
        <w:shd w:val="clear" w:color="auto" w:fill="9CA3B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CA3B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1F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1F28" w:themeFill="accent2" w:themeFillShade="BF"/>
      </w:tcPr>
    </w:tblStylePr>
    <w:tblStylePr w:type="band1Vert">
      <w:tblPr/>
      <w:tcPr>
        <w:shd w:val="clear" w:color="auto" w:fill="848DA9" w:themeFill="accent2" w:themeFillTint="7F"/>
      </w:tcPr>
    </w:tblStylePr>
    <w:tblStylePr w:type="band1Horz">
      <w:tblPr/>
      <w:tcPr>
        <w:shd w:val="clear" w:color="auto" w:fill="848DA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3" w:themeFillTint="33"/>
    </w:tcPr>
    <w:tblStylePr w:type="firstRow">
      <w:rPr>
        <w:b/>
        <w:bCs/>
      </w:rPr>
      <w:tblPr/>
      <w:tcPr>
        <w:shd w:val="clear" w:color="auto" w:fill="C5E7F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7F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A6D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A6DA" w:themeFill="accent3" w:themeFillShade="BF"/>
      </w:tcPr>
    </w:tblStylePr>
    <w:tblStylePr w:type="band1Vert">
      <w:tblPr/>
      <w:tcPr>
        <w:shd w:val="clear" w:color="auto" w:fill="B7E1F3" w:themeFill="accent3" w:themeFillTint="7F"/>
      </w:tcPr>
    </w:tblStylePr>
    <w:tblStylePr w:type="band1Horz">
      <w:tblPr/>
      <w:tcPr>
        <w:shd w:val="clear" w:color="auto" w:fill="B7E1F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CEEE" w:themeFill="accent4" w:themeFillTint="33"/>
    </w:tcPr>
    <w:tblStylePr w:type="firstRow">
      <w:rPr>
        <w:b/>
        <w:bCs/>
      </w:rPr>
      <w:tblPr/>
      <w:tcPr>
        <w:shd w:val="clear" w:color="auto" w:fill="979E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9E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E255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E255C" w:themeFill="accent4" w:themeFillShade="BF"/>
      </w:tcPr>
    </w:tblStylePr>
    <w:tblStylePr w:type="band1Vert">
      <w:tblPr/>
      <w:tcPr>
        <w:shd w:val="clear" w:color="auto" w:fill="7D86D4" w:themeFill="accent4" w:themeFillTint="7F"/>
      </w:tcPr>
    </w:tblStylePr>
    <w:tblStylePr w:type="band1Horz">
      <w:tblPr/>
      <w:tcPr>
        <w:shd w:val="clear" w:color="auto" w:fill="7D86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7" w:themeFill="accent5" w:themeFillTint="33"/>
    </w:tcPr>
    <w:tblStylePr w:type="firstRow">
      <w:rPr>
        <w:b/>
        <w:bCs/>
      </w:rPr>
      <w:tblPr/>
      <w:tcPr>
        <w:shd w:val="clear" w:color="auto" w:fill="F9DE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E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723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7235" w:themeFill="accent5" w:themeFillShade="BF"/>
      </w:tcPr>
    </w:tblStylePr>
    <w:tblStylePr w:type="band1Vert">
      <w:tblPr/>
      <w:tcPr>
        <w:shd w:val="clear" w:color="auto" w:fill="F7D6C4" w:themeFill="accent5" w:themeFillTint="7F"/>
      </w:tcPr>
    </w:tblStylePr>
    <w:tblStylePr w:type="band1Horz">
      <w:tblPr/>
      <w:tcPr>
        <w:shd w:val="clear" w:color="auto" w:fill="F7D6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6" w:themeFillTint="33"/>
    </w:tcPr>
    <w:tblStylePr w:type="firstRow">
      <w:rPr>
        <w:b/>
        <w:bCs/>
      </w:rPr>
      <w:tblPr/>
      <w:tcPr>
        <w:shd w:val="clear" w:color="auto" w:fill="9999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6" w:themeFillShade="BF"/>
      </w:tc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shd w:val="clear" w:color="auto" w:fill="808080" w:themeFill="accent6" w:themeFillTint="7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54043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354043"/>
    <w:rPr>
      <w:color w:val="954F72" w:themeColor="followedHyperlink"/>
      <w:u w:val="single"/>
    </w:rPr>
  </w:style>
  <w:style w:type="paragraph" w:styleId="Closing">
    <w:name w:val="Closing"/>
    <w:basedOn w:val="Normal"/>
    <w:link w:val="ClosingChar"/>
    <w:uiPriority w:val="99"/>
    <w:semiHidden/>
    <w:unhideWhenUsed/>
    <w:rsid w:val="0035404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4043"/>
  </w:style>
  <w:style w:type="paragraph" w:styleId="HTMLAddress">
    <w:name w:val="HTML Address"/>
    <w:basedOn w:val="Normal"/>
    <w:link w:val="HTMLAddressChar"/>
    <w:uiPriority w:val="99"/>
    <w:semiHidden/>
    <w:unhideWhenUsed/>
    <w:rsid w:val="0035404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4043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354043"/>
  </w:style>
  <w:style w:type="character" w:styleId="HTMLDefinition">
    <w:name w:val="HTML Definition"/>
    <w:basedOn w:val="DefaultParagraphFont"/>
    <w:uiPriority w:val="99"/>
    <w:semiHidden/>
    <w:unhideWhenUsed/>
    <w:rsid w:val="00354043"/>
    <w:rPr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354043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40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4043"/>
    <w:rPr>
      <w:rFonts w:ascii="Consolas" w:hAnsi="Consolas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54043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354043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54043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354043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404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4043"/>
    <w:pPr>
      <w:spacing w:after="0" w:line="240" w:lineRule="auto"/>
      <w:ind w:left="1980" w:hanging="2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404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404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404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404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404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4043"/>
    <w:pPr>
      <w:spacing w:after="100"/>
      <w:ind w:left="1760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404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4043"/>
  </w:style>
  <w:style w:type="paragraph" w:styleId="TableofAuthorities">
    <w:name w:val="table of authorities"/>
    <w:basedOn w:val="Normal"/>
    <w:next w:val="Normal"/>
    <w:uiPriority w:val="99"/>
    <w:semiHidden/>
    <w:unhideWhenUsed/>
    <w:rsid w:val="00354043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5404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043"/>
    <w:rPr>
      <w:b/>
      <w:bCs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404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354043"/>
  </w:style>
  <w:style w:type="paragraph" w:styleId="List">
    <w:name w:val="List"/>
    <w:basedOn w:val="Normal"/>
    <w:uiPriority w:val="99"/>
    <w:semiHidden/>
    <w:unhideWhenUsed/>
    <w:rsid w:val="00354043"/>
    <w:pPr>
      <w:ind w:left="283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5404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404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404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404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4043"/>
    <w:pPr>
      <w:spacing w:after="120"/>
      <w:ind w:left="1415"/>
      <w:contextualSpacing/>
    </w:pPr>
  </w:style>
  <w:style w:type="paragraph" w:styleId="List2">
    <w:name w:val="List 2"/>
    <w:basedOn w:val="Normal"/>
    <w:uiPriority w:val="99"/>
    <w:semiHidden/>
    <w:unhideWhenUsed/>
    <w:rsid w:val="0035404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404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404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4043"/>
    <w:pPr>
      <w:ind w:left="1415" w:hanging="283"/>
      <w:contextualSpacing/>
    </w:pPr>
  </w:style>
  <w:style w:type="table" w:styleId="ListTable1Light">
    <w:name w:val="List Table 1 Light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A4E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A4E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B76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B76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B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B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6E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6E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D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D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2">
    <w:name w:val="List Table 2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CA4E2" w:themeColor="accent1" w:themeTint="99"/>
        <w:bottom w:val="single" w:sz="4" w:space="0" w:color="6CA4E2" w:themeColor="accent1" w:themeTint="99"/>
        <w:insideH w:val="single" w:sz="4" w:space="0" w:color="6CA4E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B7697" w:themeColor="accent2" w:themeTint="99"/>
        <w:bottom w:val="single" w:sz="4" w:space="0" w:color="6B7697" w:themeColor="accent2" w:themeTint="99"/>
        <w:insideH w:val="single" w:sz="4" w:space="0" w:color="6B76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A8DBF0" w:themeColor="accent3" w:themeTint="99"/>
        <w:bottom w:val="single" w:sz="4" w:space="0" w:color="A8DBF0" w:themeColor="accent3" w:themeTint="99"/>
        <w:insideH w:val="single" w:sz="4" w:space="0" w:color="A8DBF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36ECB" w:themeColor="accent4" w:themeTint="99"/>
        <w:bottom w:val="single" w:sz="4" w:space="0" w:color="636ECB" w:themeColor="accent4" w:themeTint="99"/>
        <w:insideH w:val="single" w:sz="4" w:space="0" w:color="636E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6CDB8" w:themeColor="accent5" w:themeTint="99"/>
        <w:bottom w:val="single" w:sz="4" w:space="0" w:color="F6CDB8" w:themeColor="accent5" w:themeTint="99"/>
        <w:insideH w:val="single" w:sz="4" w:space="0" w:color="F6CD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bottom w:val="single" w:sz="4" w:space="0" w:color="666666" w:themeColor="accent6" w:themeTint="99"/>
        <w:insideH w:val="single" w:sz="4" w:space="0" w:color="6666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3">
    <w:name w:val="List Table 3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246AB6" w:themeColor="accent1"/>
        <w:left w:val="single" w:sz="4" w:space="0" w:color="246AB6" w:themeColor="accent1"/>
        <w:bottom w:val="single" w:sz="4" w:space="0" w:color="246AB6" w:themeColor="accent1"/>
        <w:right w:val="single" w:sz="4" w:space="0" w:color="246AB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AB6" w:themeFill="accent1"/>
      </w:tcPr>
    </w:tblStylePr>
    <w:tblStylePr w:type="lastRow">
      <w:rPr>
        <w:b/>
        <w:bCs/>
      </w:rPr>
      <w:tblPr/>
      <w:tcPr>
        <w:tcBorders>
          <w:top w:val="double" w:sz="4" w:space="0" w:color="246AB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AB6" w:themeColor="accent1"/>
          <w:right w:val="single" w:sz="4" w:space="0" w:color="246AB6" w:themeColor="accent1"/>
        </w:tcBorders>
      </w:tcPr>
    </w:tblStylePr>
    <w:tblStylePr w:type="band1Horz">
      <w:tblPr/>
      <w:tcPr>
        <w:tcBorders>
          <w:top w:val="single" w:sz="4" w:space="0" w:color="246AB6" w:themeColor="accent1"/>
          <w:bottom w:val="single" w:sz="4" w:space="0" w:color="246AB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AB6" w:themeColor="accent1"/>
          <w:left w:val="nil"/>
        </w:tcBorders>
      </w:tcPr>
    </w:tblStylePr>
    <w:tblStylePr w:type="swCell">
      <w:tblPr/>
      <w:tcPr>
        <w:tcBorders>
          <w:top w:val="double" w:sz="4" w:space="0" w:color="246AB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262A36" w:themeColor="accent2"/>
        <w:left w:val="single" w:sz="4" w:space="0" w:color="262A36" w:themeColor="accent2"/>
        <w:bottom w:val="single" w:sz="4" w:space="0" w:color="262A36" w:themeColor="accent2"/>
        <w:right w:val="single" w:sz="4" w:space="0" w:color="262A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A36" w:themeFill="accent2"/>
      </w:tcPr>
    </w:tblStylePr>
    <w:tblStylePr w:type="lastRow">
      <w:rPr>
        <w:b/>
        <w:bCs/>
      </w:rPr>
      <w:tblPr/>
      <w:tcPr>
        <w:tcBorders>
          <w:top w:val="double" w:sz="4" w:space="0" w:color="262A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A36" w:themeColor="accent2"/>
          <w:right w:val="single" w:sz="4" w:space="0" w:color="262A36" w:themeColor="accent2"/>
        </w:tcBorders>
      </w:tcPr>
    </w:tblStylePr>
    <w:tblStylePr w:type="band1Horz">
      <w:tblPr/>
      <w:tcPr>
        <w:tcBorders>
          <w:top w:val="single" w:sz="4" w:space="0" w:color="262A36" w:themeColor="accent2"/>
          <w:bottom w:val="single" w:sz="4" w:space="0" w:color="262A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A36" w:themeColor="accent2"/>
          <w:left w:val="nil"/>
        </w:tcBorders>
      </w:tcPr>
    </w:tblStylePr>
    <w:tblStylePr w:type="swCell">
      <w:tblPr/>
      <w:tcPr>
        <w:tcBorders>
          <w:top w:val="double" w:sz="4" w:space="0" w:color="262A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FC5E7" w:themeColor="accent3"/>
        <w:left w:val="single" w:sz="4" w:space="0" w:color="6FC5E7" w:themeColor="accent3"/>
        <w:bottom w:val="single" w:sz="4" w:space="0" w:color="6FC5E7" w:themeColor="accent3"/>
        <w:right w:val="single" w:sz="4" w:space="0" w:color="6FC5E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C5E7" w:themeFill="accent3"/>
      </w:tcPr>
    </w:tblStylePr>
    <w:tblStylePr w:type="lastRow">
      <w:rPr>
        <w:b/>
        <w:bCs/>
      </w:rPr>
      <w:tblPr/>
      <w:tcPr>
        <w:tcBorders>
          <w:top w:val="double" w:sz="4" w:space="0" w:color="6FC5E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C5E7" w:themeColor="accent3"/>
          <w:right w:val="single" w:sz="4" w:space="0" w:color="6FC5E7" w:themeColor="accent3"/>
        </w:tcBorders>
      </w:tcPr>
    </w:tblStylePr>
    <w:tblStylePr w:type="band1Horz">
      <w:tblPr/>
      <w:tcPr>
        <w:tcBorders>
          <w:top w:val="single" w:sz="4" w:space="0" w:color="6FC5E7" w:themeColor="accent3"/>
          <w:bottom w:val="single" w:sz="4" w:space="0" w:color="6FC5E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C5E7" w:themeColor="accent3"/>
          <w:left w:val="nil"/>
        </w:tcBorders>
      </w:tcPr>
    </w:tblStylePr>
    <w:tblStylePr w:type="swCell">
      <w:tblPr/>
      <w:tcPr>
        <w:tcBorders>
          <w:top w:val="double" w:sz="4" w:space="0" w:color="6FC5E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29327C" w:themeColor="accent4"/>
        <w:left w:val="single" w:sz="4" w:space="0" w:color="29327C" w:themeColor="accent4"/>
        <w:bottom w:val="single" w:sz="4" w:space="0" w:color="29327C" w:themeColor="accent4"/>
        <w:right w:val="single" w:sz="4" w:space="0" w:color="29327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327C" w:themeFill="accent4"/>
      </w:tcPr>
    </w:tblStylePr>
    <w:tblStylePr w:type="lastRow">
      <w:rPr>
        <w:b/>
        <w:bCs/>
      </w:rPr>
      <w:tblPr/>
      <w:tcPr>
        <w:tcBorders>
          <w:top w:val="double" w:sz="4" w:space="0" w:color="29327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327C" w:themeColor="accent4"/>
          <w:right w:val="single" w:sz="4" w:space="0" w:color="29327C" w:themeColor="accent4"/>
        </w:tcBorders>
      </w:tcPr>
    </w:tblStylePr>
    <w:tblStylePr w:type="band1Horz">
      <w:tblPr/>
      <w:tcPr>
        <w:tcBorders>
          <w:top w:val="single" w:sz="4" w:space="0" w:color="29327C" w:themeColor="accent4"/>
          <w:bottom w:val="single" w:sz="4" w:space="0" w:color="29327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327C" w:themeColor="accent4"/>
          <w:left w:val="nil"/>
        </w:tcBorders>
      </w:tcPr>
    </w:tblStylePr>
    <w:tblStylePr w:type="swCell">
      <w:tblPr/>
      <w:tcPr>
        <w:tcBorders>
          <w:top w:val="double" w:sz="4" w:space="0" w:color="29327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0AD89" w:themeColor="accent5"/>
        <w:left w:val="single" w:sz="4" w:space="0" w:color="F0AD89" w:themeColor="accent5"/>
        <w:bottom w:val="single" w:sz="4" w:space="0" w:color="F0AD89" w:themeColor="accent5"/>
        <w:right w:val="single" w:sz="4" w:space="0" w:color="F0AD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89" w:themeFill="accent5"/>
      </w:tcPr>
    </w:tblStylePr>
    <w:tblStylePr w:type="lastRow">
      <w:rPr>
        <w:b/>
        <w:bCs/>
      </w:rPr>
      <w:tblPr/>
      <w:tcPr>
        <w:tcBorders>
          <w:top w:val="double" w:sz="4" w:space="0" w:color="F0AD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89" w:themeColor="accent5"/>
          <w:right w:val="single" w:sz="4" w:space="0" w:color="F0AD89" w:themeColor="accent5"/>
        </w:tcBorders>
      </w:tcPr>
    </w:tblStylePr>
    <w:tblStylePr w:type="band1Horz">
      <w:tblPr/>
      <w:tcPr>
        <w:tcBorders>
          <w:top w:val="single" w:sz="4" w:space="0" w:color="F0AD89" w:themeColor="accent5"/>
          <w:bottom w:val="single" w:sz="4" w:space="0" w:color="F0AD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89" w:themeColor="accent5"/>
          <w:left w:val="nil"/>
        </w:tcBorders>
      </w:tcPr>
    </w:tblStylePr>
    <w:tblStylePr w:type="swCell">
      <w:tblPr/>
      <w:tcPr>
        <w:tcBorders>
          <w:top w:val="double" w:sz="4" w:space="0" w:color="F0AD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6"/>
          <w:right w:val="single" w:sz="4" w:space="0" w:color="000000" w:themeColor="accent6"/>
        </w:tcBorders>
      </w:tcPr>
    </w:tblStylePr>
    <w:tblStylePr w:type="band1Horz">
      <w:tblPr/>
      <w:tcPr>
        <w:tcBorders>
          <w:top w:val="single" w:sz="4" w:space="0" w:color="000000" w:themeColor="accent6"/>
          <w:bottom w:val="single" w:sz="4" w:space="0" w:color="000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6"/>
          <w:left w:val="nil"/>
        </w:tcBorders>
      </w:tcPr>
    </w:tblStylePr>
    <w:tblStylePr w:type="swCell">
      <w:tblPr/>
      <w:tcPr>
        <w:tcBorders>
          <w:top w:val="double" w:sz="4" w:space="0" w:color="000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CA4E2" w:themeColor="accent1" w:themeTint="99"/>
        <w:left w:val="single" w:sz="4" w:space="0" w:color="6CA4E2" w:themeColor="accent1" w:themeTint="99"/>
        <w:bottom w:val="single" w:sz="4" w:space="0" w:color="6CA4E2" w:themeColor="accent1" w:themeTint="99"/>
        <w:right w:val="single" w:sz="4" w:space="0" w:color="6CA4E2" w:themeColor="accent1" w:themeTint="99"/>
        <w:insideH w:val="single" w:sz="4" w:space="0" w:color="6CA4E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AB6" w:themeColor="accent1"/>
          <w:left w:val="single" w:sz="4" w:space="0" w:color="246AB6" w:themeColor="accent1"/>
          <w:bottom w:val="single" w:sz="4" w:space="0" w:color="246AB6" w:themeColor="accent1"/>
          <w:right w:val="single" w:sz="4" w:space="0" w:color="246AB6" w:themeColor="accent1"/>
          <w:insideH w:val="nil"/>
        </w:tcBorders>
        <w:shd w:val="clear" w:color="auto" w:fill="246AB6" w:themeFill="accent1"/>
      </w:tcPr>
    </w:tblStylePr>
    <w:tblStylePr w:type="lastRow">
      <w:rPr>
        <w:b/>
        <w:bCs/>
      </w:rPr>
      <w:tblPr/>
      <w:tcPr>
        <w:tcBorders>
          <w:top w:val="double" w:sz="4" w:space="0" w:color="6CA4E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B7697" w:themeColor="accent2" w:themeTint="99"/>
        <w:left w:val="single" w:sz="4" w:space="0" w:color="6B7697" w:themeColor="accent2" w:themeTint="99"/>
        <w:bottom w:val="single" w:sz="4" w:space="0" w:color="6B7697" w:themeColor="accent2" w:themeTint="99"/>
        <w:right w:val="single" w:sz="4" w:space="0" w:color="6B7697" w:themeColor="accent2" w:themeTint="99"/>
        <w:insideH w:val="single" w:sz="4" w:space="0" w:color="6B76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A36" w:themeColor="accent2"/>
          <w:left w:val="single" w:sz="4" w:space="0" w:color="262A36" w:themeColor="accent2"/>
          <w:bottom w:val="single" w:sz="4" w:space="0" w:color="262A36" w:themeColor="accent2"/>
          <w:right w:val="single" w:sz="4" w:space="0" w:color="262A36" w:themeColor="accent2"/>
          <w:insideH w:val="nil"/>
        </w:tcBorders>
        <w:shd w:val="clear" w:color="auto" w:fill="262A36" w:themeFill="accent2"/>
      </w:tcPr>
    </w:tblStylePr>
    <w:tblStylePr w:type="lastRow">
      <w:rPr>
        <w:b/>
        <w:bCs/>
      </w:rPr>
      <w:tblPr/>
      <w:tcPr>
        <w:tcBorders>
          <w:top w:val="double" w:sz="4" w:space="0" w:color="6B76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A8DBF0" w:themeColor="accent3" w:themeTint="99"/>
        <w:left w:val="single" w:sz="4" w:space="0" w:color="A8DBF0" w:themeColor="accent3" w:themeTint="99"/>
        <w:bottom w:val="single" w:sz="4" w:space="0" w:color="A8DBF0" w:themeColor="accent3" w:themeTint="99"/>
        <w:right w:val="single" w:sz="4" w:space="0" w:color="A8DBF0" w:themeColor="accent3" w:themeTint="99"/>
        <w:insideH w:val="single" w:sz="4" w:space="0" w:color="A8DBF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C5E7" w:themeColor="accent3"/>
          <w:left w:val="single" w:sz="4" w:space="0" w:color="6FC5E7" w:themeColor="accent3"/>
          <w:bottom w:val="single" w:sz="4" w:space="0" w:color="6FC5E7" w:themeColor="accent3"/>
          <w:right w:val="single" w:sz="4" w:space="0" w:color="6FC5E7" w:themeColor="accent3"/>
          <w:insideH w:val="nil"/>
        </w:tcBorders>
        <w:shd w:val="clear" w:color="auto" w:fill="6FC5E7" w:themeFill="accent3"/>
      </w:tcPr>
    </w:tblStylePr>
    <w:tblStylePr w:type="lastRow">
      <w:rPr>
        <w:b/>
        <w:bCs/>
      </w:rPr>
      <w:tblPr/>
      <w:tcPr>
        <w:tcBorders>
          <w:top w:val="double" w:sz="4" w:space="0" w:color="A8DB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36ECB" w:themeColor="accent4" w:themeTint="99"/>
        <w:left w:val="single" w:sz="4" w:space="0" w:color="636ECB" w:themeColor="accent4" w:themeTint="99"/>
        <w:bottom w:val="single" w:sz="4" w:space="0" w:color="636ECB" w:themeColor="accent4" w:themeTint="99"/>
        <w:right w:val="single" w:sz="4" w:space="0" w:color="636ECB" w:themeColor="accent4" w:themeTint="99"/>
        <w:insideH w:val="single" w:sz="4" w:space="0" w:color="636E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327C" w:themeColor="accent4"/>
          <w:left w:val="single" w:sz="4" w:space="0" w:color="29327C" w:themeColor="accent4"/>
          <w:bottom w:val="single" w:sz="4" w:space="0" w:color="29327C" w:themeColor="accent4"/>
          <w:right w:val="single" w:sz="4" w:space="0" w:color="29327C" w:themeColor="accent4"/>
          <w:insideH w:val="nil"/>
        </w:tcBorders>
        <w:shd w:val="clear" w:color="auto" w:fill="29327C" w:themeFill="accent4"/>
      </w:tcPr>
    </w:tblStylePr>
    <w:tblStylePr w:type="lastRow">
      <w:rPr>
        <w:b/>
        <w:bCs/>
      </w:rPr>
      <w:tblPr/>
      <w:tcPr>
        <w:tcBorders>
          <w:top w:val="double" w:sz="4" w:space="0" w:color="636E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6CDB8" w:themeColor="accent5" w:themeTint="99"/>
        <w:left w:val="single" w:sz="4" w:space="0" w:color="F6CDB8" w:themeColor="accent5" w:themeTint="99"/>
        <w:bottom w:val="single" w:sz="4" w:space="0" w:color="F6CDB8" w:themeColor="accent5" w:themeTint="99"/>
        <w:right w:val="single" w:sz="4" w:space="0" w:color="F6CDB8" w:themeColor="accent5" w:themeTint="99"/>
        <w:insideH w:val="single" w:sz="4" w:space="0" w:color="F6CD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89" w:themeColor="accent5"/>
          <w:left w:val="single" w:sz="4" w:space="0" w:color="F0AD89" w:themeColor="accent5"/>
          <w:bottom w:val="single" w:sz="4" w:space="0" w:color="F0AD89" w:themeColor="accent5"/>
          <w:right w:val="single" w:sz="4" w:space="0" w:color="F0AD89" w:themeColor="accent5"/>
          <w:insideH w:val="nil"/>
        </w:tcBorders>
        <w:shd w:val="clear" w:color="auto" w:fill="F0AD89" w:themeFill="accent5"/>
      </w:tcPr>
    </w:tblStylePr>
    <w:tblStylePr w:type="lastRow">
      <w:rPr>
        <w:b/>
        <w:bCs/>
      </w:rPr>
      <w:tblPr/>
      <w:tcPr>
        <w:tcBorders>
          <w:top w:val="double" w:sz="4" w:space="0" w:color="F6CD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  <w:insideH w:val="nil"/>
        </w:tcBorders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6AB6" w:themeColor="accent1"/>
        <w:left w:val="single" w:sz="24" w:space="0" w:color="246AB6" w:themeColor="accent1"/>
        <w:bottom w:val="single" w:sz="24" w:space="0" w:color="246AB6" w:themeColor="accent1"/>
        <w:right w:val="single" w:sz="24" w:space="0" w:color="246AB6" w:themeColor="accent1"/>
      </w:tblBorders>
    </w:tblPr>
    <w:tcPr>
      <w:shd w:val="clear" w:color="auto" w:fill="246AB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A36" w:themeColor="accent2"/>
        <w:left w:val="single" w:sz="24" w:space="0" w:color="262A36" w:themeColor="accent2"/>
        <w:bottom w:val="single" w:sz="24" w:space="0" w:color="262A36" w:themeColor="accent2"/>
        <w:right w:val="single" w:sz="24" w:space="0" w:color="262A36" w:themeColor="accent2"/>
      </w:tblBorders>
    </w:tblPr>
    <w:tcPr>
      <w:shd w:val="clear" w:color="auto" w:fill="262A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C5E7" w:themeColor="accent3"/>
        <w:left w:val="single" w:sz="24" w:space="0" w:color="6FC5E7" w:themeColor="accent3"/>
        <w:bottom w:val="single" w:sz="24" w:space="0" w:color="6FC5E7" w:themeColor="accent3"/>
        <w:right w:val="single" w:sz="24" w:space="0" w:color="6FC5E7" w:themeColor="accent3"/>
      </w:tblBorders>
    </w:tblPr>
    <w:tcPr>
      <w:shd w:val="clear" w:color="auto" w:fill="6FC5E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327C" w:themeColor="accent4"/>
        <w:left w:val="single" w:sz="24" w:space="0" w:color="29327C" w:themeColor="accent4"/>
        <w:bottom w:val="single" w:sz="24" w:space="0" w:color="29327C" w:themeColor="accent4"/>
        <w:right w:val="single" w:sz="24" w:space="0" w:color="29327C" w:themeColor="accent4"/>
      </w:tblBorders>
    </w:tblPr>
    <w:tcPr>
      <w:shd w:val="clear" w:color="auto" w:fill="29327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89" w:themeColor="accent5"/>
        <w:left w:val="single" w:sz="24" w:space="0" w:color="F0AD89" w:themeColor="accent5"/>
        <w:bottom w:val="single" w:sz="24" w:space="0" w:color="F0AD89" w:themeColor="accent5"/>
        <w:right w:val="single" w:sz="24" w:space="0" w:color="F0AD89" w:themeColor="accent5"/>
      </w:tblBorders>
    </w:tblPr>
    <w:tcPr>
      <w:shd w:val="clear" w:color="auto" w:fill="F0AD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6"/>
        <w:left w:val="single" w:sz="24" w:space="0" w:color="000000" w:themeColor="accent6"/>
        <w:bottom w:val="single" w:sz="24" w:space="0" w:color="000000" w:themeColor="accent6"/>
        <w:right w:val="single" w:sz="24" w:space="0" w:color="000000" w:themeColor="accent6"/>
      </w:tblBorders>
    </w:tblPr>
    <w:tcPr>
      <w:shd w:val="clear" w:color="auto" w:fill="000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54043"/>
    <w:pPr>
      <w:spacing w:after="0" w:line="240" w:lineRule="auto"/>
    </w:pPr>
    <w:rPr>
      <w:color w:val="1B4F88" w:themeColor="accent1" w:themeShade="BF"/>
    </w:rPr>
    <w:tblPr>
      <w:tblStyleRowBandSize w:val="1"/>
      <w:tblStyleColBandSize w:val="1"/>
      <w:tblBorders>
        <w:top w:val="single" w:sz="4" w:space="0" w:color="246AB6" w:themeColor="accent1"/>
        <w:bottom w:val="single" w:sz="4" w:space="0" w:color="246AB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46AB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46A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54043"/>
    <w:pPr>
      <w:spacing w:after="0" w:line="240" w:lineRule="auto"/>
    </w:pPr>
    <w:rPr>
      <w:color w:val="1C1F28" w:themeColor="accent2" w:themeShade="BF"/>
    </w:rPr>
    <w:tblPr>
      <w:tblStyleRowBandSize w:val="1"/>
      <w:tblStyleColBandSize w:val="1"/>
      <w:tblBorders>
        <w:top w:val="single" w:sz="4" w:space="0" w:color="262A36" w:themeColor="accent2"/>
        <w:bottom w:val="single" w:sz="4" w:space="0" w:color="262A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2A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2A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54043"/>
    <w:pPr>
      <w:spacing w:after="0" w:line="240" w:lineRule="auto"/>
    </w:pPr>
    <w:rPr>
      <w:color w:val="25A6DA" w:themeColor="accent3" w:themeShade="BF"/>
    </w:rPr>
    <w:tblPr>
      <w:tblStyleRowBandSize w:val="1"/>
      <w:tblStyleColBandSize w:val="1"/>
      <w:tblBorders>
        <w:top w:val="single" w:sz="4" w:space="0" w:color="6FC5E7" w:themeColor="accent3"/>
        <w:bottom w:val="single" w:sz="4" w:space="0" w:color="6FC5E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C5E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C5E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54043"/>
    <w:pPr>
      <w:spacing w:after="0" w:line="240" w:lineRule="auto"/>
    </w:pPr>
    <w:rPr>
      <w:color w:val="1E255C" w:themeColor="accent4" w:themeShade="BF"/>
    </w:rPr>
    <w:tblPr>
      <w:tblStyleRowBandSize w:val="1"/>
      <w:tblStyleColBandSize w:val="1"/>
      <w:tblBorders>
        <w:top w:val="single" w:sz="4" w:space="0" w:color="29327C" w:themeColor="accent4"/>
        <w:bottom w:val="single" w:sz="4" w:space="0" w:color="29327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9327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9327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54043"/>
    <w:pPr>
      <w:spacing w:after="0" w:line="240" w:lineRule="auto"/>
    </w:pPr>
    <w:rPr>
      <w:color w:val="E57235" w:themeColor="accent5" w:themeShade="BF"/>
    </w:rPr>
    <w:tblPr>
      <w:tblStyleRowBandSize w:val="1"/>
      <w:tblStyleColBandSize w:val="1"/>
      <w:tblBorders>
        <w:top w:val="single" w:sz="4" w:space="0" w:color="F0AD89" w:themeColor="accent5"/>
        <w:bottom w:val="single" w:sz="4" w:space="0" w:color="F0AD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D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4043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000000" w:themeColor="accent6"/>
        <w:bottom w:val="single" w:sz="4" w:space="0" w:color="000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54043"/>
    <w:pPr>
      <w:spacing w:after="0" w:line="240" w:lineRule="auto"/>
    </w:pPr>
    <w:rPr>
      <w:color w:val="1B4F8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6AB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6AB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6AB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6AB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54043"/>
    <w:pPr>
      <w:spacing w:after="0" w:line="240" w:lineRule="auto"/>
    </w:pPr>
    <w:rPr>
      <w:color w:val="1C1F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A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A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A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A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54043"/>
    <w:pPr>
      <w:spacing w:after="0" w:line="240" w:lineRule="auto"/>
    </w:pPr>
    <w:rPr>
      <w:color w:val="25A6D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C5E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C5E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C5E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C5E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54043"/>
    <w:pPr>
      <w:spacing w:after="0" w:line="240" w:lineRule="auto"/>
    </w:pPr>
    <w:rPr>
      <w:color w:val="1E255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327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327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327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327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54043"/>
    <w:pPr>
      <w:spacing w:after="0" w:line="240" w:lineRule="auto"/>
    </w:pPr>
    <w:rPr>
      <w:color w:val="E5723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54043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246AB6" w:themeColor="accent1"/>
        <w:left w:val="single" w:sz="8" w:space="0" w:color="246AB6" w:themeColor="accent1"/>
        <w:bottom w:val="single" w:sz="8" w:space="0" w:color="246AB6" w:themeColor="accent1"/>
        <w:right w:val="single" w:sz="8" w:space="0" w:color="246AB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6AB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</w:tcBorders>
      </w:tcPr>
    </w:tblStylePr>
    <w:tblStylePr w:type="band1Horz"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262A36" w:themeColor="accent2"/>
        <w:left w:val="single" w:sz="8" w:space="0" w:color="262A36" w:themeColor="accent2"/>
        <w:bottom w:val="single" w:sz="8" w:space="0" w:color="262A36" w:themeColor="accent2"/>
        <w:right w:val="single" w:sz="8" w:space="0" w:color="262A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A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</w:tcBorders>
      </w:tcPr>
    </w:tblStylePr>
    <w:tblStylePr w:type="band1Horz"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6FC5E7" w:themeColor="accent3"/>
        <w:left w:val="single" w:sz="8" w:space="0" w:color="6FC5E7" w:themeColor="accent3"/>
        <w:bottom w:val="single" w:sz="8" w:space="0" w:color="6FC5E7" w:themeColor="accent3"/>
        <w:right w:val="single" w:sz="8" w:space="0" w:color="6FC5E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C5E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</w:tcBorders>
      </w:tcPr>
    </w:tblStylePr>
    <w:tblStylePr w:type="band1Horz"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29327C" w:themeColor="accent4"/>
        <w:left w:val="single" w:sz="8" w:space="0" w:color="29327C" w:themeColor="accent4"/>
        <w:bottom w:val="single" w:sz="8" w:space="0" w:color="29327C" w:themeColor="accent4"/>
        <w:right w:val="single" w:sz="8" w:space="0" w:color="29327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327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</w:tcBorders>
      </w:tcPr>
    </w:tblStylePr>
    <w:tblStylePr w:type="band1Horz"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0AD89" w:themeColor="accent5"/>
        <w:left w:val="single" w:sz="8" w:space="0" w:color="F0AD89" w:themeColor="accent5"/>
        <w:bottom w:val="single" w:sz="8" w:space="0" w:color="F0AD89" w:themeColor="accent5"/>
        <w:right w:val="single" w:sz="8" w:space="0" w:color="F0AD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</w:tcBorders>
      </w:tcPr>
    </w:tblStylePr>
    <w:tblStylePr w:type="band1Horz"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40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4043"/>
    <w:pPr>
      <w:spacing w:after="0" w:line="240" w:lineRule="auto"/>
    </w:pPr>
    <w:rPr>
      <w:color w:val="1B4F88" w:themeColor="accent1" w:themeShade="BF"/>
    </w:rPr>
    <w:tblPr>
      <w:tblStyleRowBandSize w:val="1"/>
      <w:tblStyleColBandSize w:val="1"/>
      <w:tblBorders>
        <w:top w:val="single" w:sz="8" w:space="0" w:color="246AB6" w:themeColor="accent1"/>
        <w:bottom w:val="single" w:sz="8" w:space="0" w:color="246AB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6AB6" w:themeColor="accent1"/>
          <w:left w:val="nil"/>
          <w:bottom w:val="single" w:sz="8" w:space="0" w:color="246AB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6AB6" w:themeColor="accent1"/>
          <w:left w:val="nil"/>
          <w:bottom w:val="single" w:sz="8" w:space="0" w:color="246AB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9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9F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4043"/>
    <w:pPr>
      <w:spacing w:after="0" w:line="240" w:lineRule="auto"/>
    </w:pPr>
    <w:rPr>
      <w:color w:val="1C1F28" w:themeColor="accent2" w:themeShade="BF"/>
    </w:rPr>
    <w:tblPr>
      <w:tblStyleRowBandSize w:val="1"/>
      <w:tblStyleColBandSize w:val="1"/>
      <w:tblBorders>
        <w:top w:val="single" w:sz="8" w:space="0" w:color="262A36" w:themeColor="accent2"/>
        <w:bottom w:val="single" w:sz="8" w:space="0" w:color="262A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A36" w:themeColor="accent2"/>
          <w:left w:val="nil"/>
          <w:bottom w:val="single" w:sz="8" w:space="0" w:color="262A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A36" w:themeColor="accent2"/>
          <w:left w:val="nil"/>
          <w:bottom w:val="single" w:sz="8" w:space="0" w:color="262A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6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6D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4043"/>
    <w:pPr>
      <w:spacing w:after="0" w:line="240" w:lineRule="auto"/>
    </w:pPr>
    <w:rPr>
      <w:color w:val="25A6DA" w:themeColor="accent3" w:themeShade="BF"/>
    </w:rPr>
    <w:tblPr>
      <w:tblStyleRowBandSize w:val="1"/>
      <w:tblStyleColBandSize w:val="1"/>
      <w:tblBorders>
        <w:top w:val="single" w:sz="8" w:space="0" w:color="6FC5E7" w:themeColor="accent3"/>
        <w:bottom w:val="single" w:sz="8" w:space="0" w:color="6FC5E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5E7" w:themeColor="accent3"/>
          <w:left w:val="nil"/>
          <w:bottom w:val="single" w:sz="8" w:space="0" w:color="6FC5E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5E7" w:themeColor="accent3"/>
          <w:left w:val="nil"/>
          <w:bottom w:val="single" w:sz="8" w:space="0" w:color="6FC5E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0F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0F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4043"/>
    <w:pPr>
      <w:spacing w:after="0" w:line="240" w:lineRule="auto"/>
    </w:pPr>
    <w:rPr>
      <w:color w:val="1E255C" w:themeColor="accent4" w:themeShade="BF"/>
    </w:rPr>
    <w:tblPr>
      <w:tblStyleRowBandSize w:val="1"/>
      <w:tblStyleColBandSize w:val="1"/>
      <w:tblBorders>
        <w:top w:val="single" w:sz="8" w:space="0" w:color="29327C" w:themeColor="accent4"/>
        <w:bottom w:val="single" w:sz="8" w:space="0" w:color="29327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327C" w:themeColor="accent4"/>
          <w:left w:val="nil"/>
          <w:bottom w:val="single" w:sz="8" w:space="0" w:color="29327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327C" w:themeColor="accent4"/>
          <w:left w:val="nil"/>
          <w:bottom w:val="single" w:sz="8" w:space="0" w:color="29327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C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C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4043"/>
    <w:pPr>
      <w:spacing w:after="0" w:line="240" w:lineRule="auto"/>
    </w:pPr>
    <w:rPr>
      <w:color w:val="E57235" w:themeColor="accent5" w:themeShade="BF"/>
    </w:rPr>
    <w:tblPr>
      <w:tblStyleRowBandSize w:val="1"/>
      <w:tblStyleColBandSize w:val="1"/>
      <w:tblBorders>
        <w:top w:val="single" w:sz="8" w:space="0" w:color="F0AD89" w:themeColor="accent5"/>
        <w:bottom w:val="single" w:sz="8" w:space="0" w:color="F0AD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89" w:themeColor="accent5"/>
          <w:left w:val="nil"/>
          <w:bottom w:val="single" w:sz="8" w:space="0" w:color="F0AD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89" w:themeColor="accent5"/>
          <w:left w:val="nil"/>
          <w:bottom w:val="single" w:sz="8" w:space="0" w:color="F0AD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A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A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4043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246AB6" w:themeColor="accent1"/>
        <w:left w:val="single" w:sz="8" w:space="0" w:color="246AB6" w:themeColor="accent1"/>
        <w:bottom w:val="single" w:sz="8" w:space="0" w:color="246AB6" w:themeColor="accent1"/>
        <w:right w:val="single" w:sz="8" w:space="0" w:color="246AB6" w:themeColor="accent1"/>
        <w:insideH w:val="single" w:sz="8" w:space="0" w:color="246AB6" w:themeColor="accent1"/>
        <w:insideV w:val="single" w:sz="8" w:space="0" w:color="246AB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18" w:space="0" w:color="246AB6" w:themeColor="accent1"/>
          <w:right w:val="single" w:sz="8" w:space="0" w:color="246AB6" w:themeColor="accent1"/>
          <w:insideH w:val="nil"/>
          <w:insideV w:val="single" w:sz="8" w:space="0" w:color="246AB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  <w:insideH w:val="nil"/>
          <w:insideV w:val="single" w:sz="8" w:space="0" w:color="246AB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</w:tcBorders>
      </w:tcPr>
    </w:tblStylePr>
    <w:tblStylePr w:type="band1Vert"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</w:tcBorders>
        <w:shd w:val="clear" w:color="auto" w:fill="C2D9F3" w:themeFill="accent1" w:themeFillTint="3F"/>
      </w:tcPr>
    </w:tblStylePr>
    <w:tblStylePr w:type="band1Horz"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  <w:insideV w:val="single" w:sz="8" w:space="0" w:color="246AB6" w:themeColor="accent1"/>
        </w:tcBorders>
        <w:shd w:val="clear" w:color="auto" w:fill="C2D9F3" w:themeFill="accent1" w:themeFillTint="3F"/>
      </w:tcPr>
    </w:tblStylePr>
    <w:tblStylePr w:type="band2Horz">
      <w:tblPr/>
      <w:tcPr>
        <w:tcBorders>
          <w:top w:val="single" w:sz="8" w:space="0" w:color="246AB6" w:themeColor="accent1"/>
          <w:left w:val="single" w:sz="8" w:space="0" w:color="246AB6" w:themeColor="accent1"/>
          <w:bottom w:val="single" w:sz="8" w:space="0" w:color="246AB6" w:themeColor="accent1"/>
          <w:right w:val="single" w:sz="8" w:space="0" w:color="246AB6" w:themeColor="accent1"/>
          <w:insideV w:val="single" w:sz="8" w:space="0" w:color="246AB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262A36" w:themeColor="accent2"/>
        <w:left w:val="single" w:sz="8" w:space="0" w:color="262A36" w:themeColor="accent2"/>
        <w:bottom w:val="single" w:sz="8" w:space="0" w:color="262A36" w:themeColor="accent2"/>
        <w:right w:val="single" w:sz="8" w:space="0" w:color="262A36" w:themeColor="accent2"/>
        <w:insideH w:val="single" w:sz="8" w:space="0" w:color="262A36" w:themeColor="accent2"/>
        <w:insideV w:val="single" w:sz="8" w:space="0" w:color="262A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18" w:space="0" w:color="262A36" w:themeColor="accent2"/>
          <w:right w:val="single" w:sz="8" w:space="0" w:color="262A36" w:themeColor="accent2"/>
          <w:insideH w:val="nil"/>
          <w:insideV w:val="single" w:sz="8" w:space="0" w:color="262A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  <w:insideH w:val="nil"/>
          <w:insideV w:val="single" w:sz="8" w:space="0" w:color="262A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</w:tcBorders>
      </w:tcPr>
    </w:tblStylePr>
    <w:tblStylePr w:type="band1Vert"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</w:tcBorders>
        <w:shd w:val="clear" w:color="auto" w:fill="C2C6D4" w:themeFill="accent2" w:themeFillTint="3F"/>
      </w:tcPr>
    </w:tblStylePr>
    <w:tblStylePr w:type="band1Horz"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  <w:insideV w:val="single" w:sz="8" w:space="0" w:color="262A36" w:themeColor="accent2"/>
        </w:tcBorders>
        <w:shd w:val="clear" w:color="auto" w:fill="C2C6D4" w:themeFill="accent2" w:themeFillTint="3F"/>
      </w:tcPr>
    </w:tblStylePr>
    <w:tblStylePr w:type="band2Horz">
      <w:tblPr/>
      <w:tcPr>
        <w:tcBorders>
          <w:top w:val="single" w:sz="8" w:space="0" w:color="262A36" w:themeColor="accent2"/>
          <w:left w:val="single" w:sz="8" w:space="0" w:color="262A36" w:themeColor="accent2"/>
          <w:bottom w:val="single" w:sz="8" w:space="0" w:color="262A36" w:themeColor="accent2"/>
          <w:right w:val="single" w:sz="8" w:space="0" w:color="262A36" w:themeColor="accent2"/>
          <w:insideV w:val="single" w:sz="8" w:space="0" w:color="262A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6FC5E7" w:themeColor="accent3"/>
        <w:left w:val="single" w:sz="8" w:space="0" w:color="6FC5E7" w:themeColor="accent3"/>
        <w:bottom w:val="single" w:sz="8" w:space="0" w:color="6FC5E7" w:themeColor="accent3"/>
        <w:right w:val="single" w:sz="8" w:space="0" w:color="6FC5E7" w:themeColor="accent3"/>
        <w:insideH w:val="single" w:sz="8" w:space="0" w:color="6FC5E7" w:themeColor="accent3"/>
        <w:insideV w:val="single" w:sz="8" w:space="0" w:color="6FC5E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18" w:space="0" w:color="6FC5E7" w:themeColor="accent3"/>
          <w:right w:val="single" w:sz="8" w:space="0" w:color="6FC5E7" w:themeColor="accent3"/>
          <w:insideH w:val="nil"/>
          <w:insideV w:val="single" w:sz="8" w:space="0" w:color="6FC5E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  <w:insideH w:val="nil"/>
          <w:insideV w:val="single" w:sz="8" w:space="0" w:color="6FC5E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</w:tcBorders>
      </w:tcPr>
    </w:tblStylePr>
    <w:tblStylePr w:type="band1Vert"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</w:tcBorders>
        <w:shd w:val="clear" w:color="auto" w:fill="DBF0F9" w:themeFill="accent3" w:themeFillTint="3F"/>
      </w:tcPr>
    </w:tblStylePr>
    <w:tblStylePr w:type="band1Horz"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  <w:insideV w:val="single" w:sz="8" w:space="0" w:color="6FC5E7" w:themeColor="accent3"/>
        </w:tcBorders>
        <w:shd w:val="clear" w:color="auto" w:fill="DBF0F9" w:themeFill="accent3" w:themeFillTint="3F"/>
      </w:tcPr>
    </w:tblStylePr>
    <w:tblStylePr w:type="band2Horz">
      <w:tblPr/>
      <w:tcPr>
        <w:tcBorders>
          <w:top w:val="single" w:sz="8" w:space="0" w:color="6FC5E7" w:themeColor="accent3"/>
          <w:left w:val="single" w:sz="8" w:space="0" w:color="6FC5E7" w:themeColor="accent3"/>
          <w:bottom w:val="single" w:sz="8" w:space="0" w:color="6FC5E7" w:themeColor="accent3"/>
          <w:right w:val="single" w:sz="8" w:space="0" w:color="6FC5E7" w:themeColor="accent3"/>
          <w:insideV w:val="single" w:sz="8" w:space="0" w:color="6FC5E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29327C" w:themeColor="accent4"/>
        <w:left w:val="single" w:sz="8" w:space="0" w:color="29327C" w:themeColor="accent4"/>
        <w:bottom w:val="single" w:sz="8" w:space="0" w:color="29327C" w:themeColor="accent4"/>
        <w:right w:val="single" w:sz="8" w:space="0" w:color="29327C" w:themeColor="accent4"/>
        <w:insideH w:val="single" w:sz="8" w:space="0" w:color="29327C" w:themeColor="accent4"/>
        <w:insideV w:val="single" w:sz="8" w:space="0" w:color="29327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18" w:space="0" w:color="29327C" w:themeColor="accent4"/>
          <w:right w:val="single" w:sz="8" w:space="0" w:color="29327C" w:themeColor="accent4"/>
          <w:insideH w:val="nil"/>
          <w:insideV w:val="single" w:sz="8" w:space="0" w:color="29327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  <w:insideH w:val="nil"/>
          <w:insideV w:val="single" w:sz="8" w:space="0" w:color="29327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</w:tcBorders>
      </w:tcPr>
    </w:tblStylePr>
    <w:tblStylePr w:type="band1Vert"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</w:tcBorders>
        <w:shd w:val="clear" w:color="auto" w:fill="BEC3E9" w:themeFill="accent4" w:themeFillTint="3F"/>
      </w:tcPr>
    </w:tblStylePr>
    <w:tblStylePr w:type="band1Horz"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  <w:insideV w:val="single" w:sz="8" w:space="0" w:color="29327C" w:themeColor="accent4"/>
        </w:tcBorders>
        <w:shd w:val="clear" w:color="auto" w:fill="BEC3E9" w:themeFill="accent4" w:themeFillTint="3F"/>
      </w:tcPr>
    </w:tblStylePr>
    <w:tblStylePr w:type="band2Horz">
      <w:tblPr/>
      <w:tcPr>
        <w:tcBorders>
          <w:top w:val="single" w:sz="8" w:space="0" w:color="29327C" w:themeColor="accent4"/>
          <w:left w:val="single" w:sz="8" w:space="0" w:color="29327C" w:themeColor="accent4"/>
          <w:bottom w:val="single" w:sz="8" w:space="0" w:color="29327C" w:themeColor="accent4"/>
          <w:right w:val="single" w:sz="8" w:space="0" w:color="29327C" w:themeColor="accent4"/>
          <w:insideV w:val="single" w:sz="8" w:space="0" w:color="29327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0AD89" w:themeColor="accent5"/>
        <w:left w:val="single" w:sz="8" w:space="0" w:color="F0AD89" w:themeColor="accent5"/>
        <w:bottom w:val="single" w:sz="8" w:space="0" w:color="F0AD89" w:themeColor="accent5"/>
        <w:right w:val="single" w:sz="8" w:space="0" w:color="F0AD89" w:themeColor="accent5"/>
        <w:insideH w:val="single" w:sz="8" w:space="0" w:color="F0AD89" w:themeColor="accent5"/>
        <w:insideV w:val="single" w:sz="8" w:space="0" w:color="F0AD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18" w:space="0" w:color="F0AD89" w:themeColor="accent5"/>
          <w:right w:val="single" w:sz="8" w:space="0" w:color="F0AD89" w:themeColor="accent5"/>
          <w:insideH w:val="nil"/>
          <w:insideV w:val="single" w:sz="8" w:space="0" w:color="F0AD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  <w:insideH w:val="nil"/>
          <w:insideV w:val="single" w:sz="8" w:space="0" w:color="F0AD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</w:tcBorders>
      </w:tcPr>
    </w:tblStylePr>
    <w:tblStylePr w:type="band1Vert"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</w:tcBorders>
        <w:shd w:val="clear" w:color="auto" w:fill="FBEAE1" w:themeFill="accent5" w:themeFillTint="3F"/>
      </w:tcPr>
    </w:tblStylePr>
    <w:tblStylePr w:type="band1Horz"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  <w:insideV w:val="single" w:sz="8" w:space="0" w:color="F0AD89" w:themeColor="accent5"/>
        </w:tcBorders>
        <w:shd w:val="clear" w:color="auto" w:fill="FBEAE1" w:themeFill="accent5" w:themeFillTint="3F"/>
      </w:tcPr>
    </w:tblStylePr>
    <w:tblStylePr w:type="band2Horz">
      <w:tblPr/>
      <w:tcPr>
        <w:tcBorders>
          <w:top w:val="single" w:sz="8" w:space="0" w:color="F0AD89" w:themeColor="accent5"/>
          <w:left w:val="single" w:sz="8" w:space="0" w:color="F0AD89" w:themeColor="accent5"/>
          <w:bottom w:val="single" w:sz="8" w:space="0" w:color="F0AD89" w:themeColor="accent5"/>
          <w:right w:val="single" w:sz="8" w:space="0" w:color="F0AD89" w:themeColor="accent5"/>
          <w:insideV w:val="single" w:sz="8" w:space="0" w:color="F0AD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  <w:insideH w:val="single" w:sz="8" w:space="0" w:color="000000" w:themeColor="accent6"/>
        <w:insideV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18" w:space="0" w:color="000000" w:themeColor="accent6"/>
          <w:right w:val="single" w:sz="8" w:space="0" w:color="000000" w:themeColor="accent6"/>
          <w:insideH w:val="nil"/>
          <w:insideV w:val="single" w:sz="8" w:space="0" w:color="0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H w:val="nil"/>
          <w:insideV w:val="single" w:sz="8" w:space="0" w:color="0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  <w:shd w:val="clear" w:color="auto" w:fill="C0C0C0" w:themeFill="accent6" w:themeFillTint="3F"/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V w:val="single" w:sz="8" w:space="0" w:color="000000" w:themeColor="accent6"/>
        </w:tcBorders>
        <w:shd w:val="clear" w:color="auto" w:fill="C0C0C0" w:themeFill="accent6" w:themeFillTint="3F"/>
      </w:tcPr>
    </w:tblStylePr>
    <w:tblStylePr w:type="band2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  <w:insideV w:val="single" w:sz="8" w:space="0" w:color="000000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540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5404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540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5404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354043"/>
    <w:rPr>
      <w:sz w:val="16"/>
      <w:szCs w:val="16"/>
    </w:rPr>
  </w:style>
  <w:style w:type="table" w:styleId="MediumList1">
    <w:name w:val="Medium List 1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6AB6" w:themeColor="accent1"/>
        <w:bottom w:val="single" w:sz="8" w:space="0" w:color="246AB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6AB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46AB6" w:themeColor="accent1"/>
          <w:bottom w:val="single" w:sz="8" w:space="0" w:color="246A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6AB6" w:themeColor="accent1"/>
          <w:bottom w:val="single" w:sz="8" w:space="0" w:color="246AB6" w:themeColor="accent1"/>
        </w:tcBorders>
      </w:tcPr>
    </w:tblStylePr>
    <w:tblStylePr w:type="band1Vert">
      <w:tblPr/>
      <w:tcPr>
        <w:shd w:val="clear" w:color="auto" w:fill="C2D9F3" w:themeFill="accent1" w:themeFillTint="3F"/>
      </w:tcPr>
    </w:tblStylePr>
    <w:tblStylePr w:type="band1Horz">
      <w:tblPr/>
      <w:tcPr>
        <w:shd w:val="clear" w:color="auto" w:fill="C2D9F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A36" w:themeColor="accent2"/>
        <w:bottom w:val="single" w:sz="8" w:space="0" w:color="262A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A36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62A36" w:themeColor="accent2"/>
          <w:bottom w:val="single" w:sz="8" w:space="0" w:color="262A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A36" w:themeColor="accent2"/>
          <w:bottom w:val="single" w:sz="8" w:space="0" w:color="262A36" w:themeColor="accent2"/>
        </w:tcBorders>
      </w:tcPr>
    </w:tblStylePr>
    <w:tblStylePr w:type="band1Vert">
      <w:tblPr/>
      <w:tcPr>
        <w:shd w:val="clear" w:color="auto" w:fill="C2C6D4" w:themeFill="accent2" w:themeFillTint="3F"/>
      </w:tcPr>
    </w:tblStylePr>
    <w:tblStylePr w:type="band1Horz">
      <w:tblPr/>
      <w:tcPr>
        <w:shd w:val="clear" w:color="auto" w:fill="C2C6D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C5E7" w:themeColor="accent3"/>
        <w:bottom w:val="single" w:sz="8" w:space="0" w:color="6FC5E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C5E7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FC5E7" w:themeColor="accent3"/>
          <w:bottom w:val="single" w:sz="8" w:space="0" w:color="6FC5E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C5E7" w:themeColor="accent3"/>
          <w:bottom w:val="single" w:sz="8" w:space="0" w:color="6FC5E7" w:themeColor="accent3"/>
        </w:tcBorders>
      </w:tcPr>
    </w:tblStylePr>
    <w:tblStylePr w:type="band1Vert">
      <w:tblPr/>
      <w:tcPr>
        <w:shd w:val="clear" w:color="auto" w:fill="DBF0F9" w:themeFill="accent3" w:themeFillTint="3F"/>
      </w:tcPr>
    </w:tblStylePr>
    <w:tblStylePr w:type="band1Horz">
      <w:tblPr/>
      <w:tcPr>
        <w:shd w:val="clear" w:color="auto" w:fill="DBF0F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327C" w:themeColor="accent4"/>
        <w:bottom w:val="single" w:sz="8" w:space="0" w:color="29327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327C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9327C" w:themeColor="accent4"/>
          <w:bottom w:val="single" w:sz="8" w:space="0" w:color="29327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327C" w:themeColor="accent4"/>
          <w:bottom w:val="single" w:sz="8" w:space="0" w:color="29327C" w:themeColor="accent4"/>
        </w:tcBorders>
      </w:tcPr>
    </w:tblStylePr>
    <w:tblStylePr w:type="band1Vert">
      <w:tblPr/>
      <w:tcPr>
        <w:shd w:val="clear" w:color="auto" w:fill="BEC3E9" w:themeFill="accent4" w:themeFillTint="3F"/>
      </w:tcPr>
    </w:tblStylePr>
    <w:tblStylePr w:type="band1Horz">
      <w:tblPr/>
      <w:tcPr>
        <w:shd w:val="clear" w:color="auto" w:fill="BEC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89" w:themeColor="accent5"/>
        <w:bottom w:val="single" w:sz="8" w:space="0" w:color="F0AD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0AD89" w:themeColor="accent5"/>
          <w:bottom w:val="single" w:sz="8" w:space="0" w:color="F0AD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89" w:themeColor="accent5"/>
          <w:bottom w:val="single" w:sz="8" w:space="0" w:color="F0AD89" w:themeColor="accent5"/>
        </w:tcBorders>
      </w:tcPr>
    </w:tblStylePr>
    <w:tblStylePr w:type="band1Vert">
      <w:tblPr/>
      <w:tcPr>
        <w:shd w:val="clear" w:color="auto" w:fill="FBEAE1" w:themeFill="accent5" w:themeFillTint="3F"/>
      </w:tcPr>
    </w:tblStylePr>
    <w:tblStylePr w:type="band1Horz">
      <w:tblPr/>
      <w:tcPr>
        <w:shd w:val="clear" w:color="auto" w:fill="FBEA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accent6"/>
          <w:bottom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6"/>
          <w:bottom w:val="single" w:sz="8" w:space="0" w:color="000000" w:themeColor="accent6"/>
        </w:tcBorders>
      </w:tcPr>
    </w:tblStylePr>
    <w:tblStylePr w:type="band1Vert">
      <w:tblPr/>
      <w:tcPr>
        <w:shd w:val="clear" w:color="auto" w:fill="C0C0C0" w:themeFill="accent6" w:themeFillTint="3F"/>
      </w:tcPr>
    </w:tblStylePr>
    <w:tblStylePr w:type="band1Horz">
      <w:tblPr/>
      <w:tcPr>
        <w:shd w:val="clear" w:color="auto" w:fill="C0C0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6AB6" w:themeColor="accent1"/>
        <w:left w:val="single" w:sz="8" w:space="0" w:color="246AB6" w:themeColor="accent1"/>
        <w:bottom w:val="single" w:sz="8" w:space="0" w:color="246AB6" w:themeColor="accent1"/>
        <w:right w:val="single" w:sz="8" w:space="0" w:color="246AB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6AB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46AB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6AB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6AB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9F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9F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A36" w:themeColor="accent2"/>
        <w:left w:val="single" w:sz="8" w:space="0" w:color="262A36" w:themeColor="accent2"/>
        <w:bottom w:val="single" w:sz="8" w:space="0" w:color="262A36" w:themeColor="accent2"/>
        <w:right w:val="single" w:sz="8" w:space="0" w:color="262A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A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62A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A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A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6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6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C5E7" w:themeColor="accent3"/>
        <w:left w:val="single" w:sz="8" w:space="0" w:color="6FC5E7" w:themeColor="accent3"/>
        <w:bottom w:val="single" w:sz="8" w:space="0" w:color="6FC5E7" w:themeColor="accent3"/>
        <w:right w:val="single" w:sz="8" w:space="0" w:color="6FC5E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C5E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C5E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C5E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C5E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0F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0F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327C" w:themeColor="accent4"/>
        <w:left w:val="single" w:sz="8" w:space="0" w:color="29327C" w:themeColor="accent4"/>
        <w:bottom w:val="single" w:sz="8" w:space="0" w:color="29327C" w:themeColor="accent4"/>
        <w:right w:val="single" w:sz="8" w:space="0" w:color="29327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327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9327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327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327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C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C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89" w:themeColor="accent5"/>
        <w:left w:val="single" w:sz="8" w:space="0" w:color="F0AD89" w:themeColor="accent5"/>
        <w:bottom w:val="single" w:sz="8" w:space="0" w:color="F0AD89" w:themeColor="accent5"/>
        <w:right w:val="single" w:sz="8" w:space="0" w:color="F0AD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D8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A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A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488EDA" w:themeColor="accent1" w:themeTint="BF"/>
        <w:left w:val="single" w:sz="8" w:space="0" w:color="488EDA" w:themeColor="accent1" w:themeTint="BF"/>
        <w:bottom w:val="single" w:sz="8" w:space="0" w:color="488EDA" w:themeColor="accent1" w:themeTint="BF"/>
        <w:right w:val="single" w:sz="8" w:space="0" w:color="488EDA" w:themeColor="accent1" w:themeTint="BF"/>
        <w:insideH w:val="single" w:sz="8" w:space="0" w:color="488EDA" w:themeColor="accent1" w:themeTint="BF"/>
        <w:insideV w:val="single" w:sz="8" w:space="0" w:color="488EDA" w:themeColor="accent1" w:themeTint="BF"/>
      </w:tblBorders>
    </w:tblPr>
    <w:tcPr>
      <w:shd w:val="clear" w:color="auto" w:fill="C2D9F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8ED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B4E7" w:themeFill="accent1" w:themeFillTint="7F"/>
      </w:tcPr>
    </w:tblStylePr>
    <w:tblStylePr w:type="band1Horz">
      <w:tblPr/>
      <w:tcPr>
        <w:shd w:val="clear" w:color="auto" w:fill="85B4E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515973" w:themeColor="accent2" w:themeTint="BF"/>
        <w:left w:val="single" w:sz="8" w:space="0" w:color="515973" w:themeColor="accent2" w:themeTint="BF"/>
        <w:bottom w:val="single" w:sz="8" w:space="0" w:color="515973" w:themeColor="accent2" w:themeTint="BF"/>
        <w:right w:val="single" w:sz="8" w:space="0" w:color="515973" w:themeColor="accent2" w:themeTint="BF"/>
        <w:insideH w:val="single" w:sz="8" w:space="0" w:color="515973" w:themeColor="accent2" w:themeTint="BF"/>
        <w:insideV w:val="single" w:sz="8" w:space="0" w:color="515973" w:themeColor="accent2" w:themeTint="BF"/>
      </w:tblBorders>
    </w:tblPr>
    <w:tcPr>
      <w:shd w:val="clear" w:color="auto" w:fill="C2C6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1597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48DA9" w:themeFill="accent2" w:themeFillTint="7F"/>
      </w:tcPr>
    </w:tblStylePr>
    <w:tblStylePr w:type="band1Horz">
      <w:tblPr/>
      <w:tcPr>
        <w:shd w:val="clear" w:color="auto" w:fill="848DA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93D3ED" w:themeColor="accent3" w:themeTint="BF"/>
        <w:left w:val="single" w:sz="8" w:space="0" w:color="93D3ED" w:themeColor="accent3" w:themeTint="BF"/>
        <w:bottom w:val="single" w:sz="8" w:space="0" w:color="93D3ED" w:themeColor="accent3" w:themeTint="BF"/>
        <w:right w:val="single" w:sz="8" w:space="0" w:color="93D3ED" w:themeColor="accent3" w:themeTint="BF"/>
        <w:insideH w:val="single" w:sz="8" w:space="0" w:color="93D3ED" w:themeColor="accent3" w:themeTint="BF"/>
        <w:insideV w:val="single" w:sz="8" w:space="0" w:color="93D3ED" w:themeColor="accent3" w:themeTint="BF"/>
      </w:tblBorders>
    </w:tblPr>
    <w:tcPr>
      <w:shd w:val="clear" w:color="auto" w:fill="DBF0F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D3E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1F3" w:themeFill="accent3" w:themeFillTint="7F"/>
      </w:tcPr>
    </w:tblStylePr>
    <w:tblStylePr w:type="band1Horz">
      <w:tblPr/>
      <w:tcPr>
        <w:shd w:val="clear" w:color="auto" w:fill="B7E1F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3E4CBC" w:themeColor="accent4" w:themeTint="BF"/>
        <w:left w:val="single" w:sz="8" w:space="0" w:color="3E4CBC" w:themeColor="accent4" w:themeTint="BF"/>
        <w:bottom w:val="single" w:sz="8" w:space="0" w:color="3E4CBC" w:themeColor="accent4" w:themeTint="BF"/>
        <w:right w:val="single" w:sz="8" w:space="0" w:color="3E4CBC" w:themeColor="accent4" w:themeTint="BF"/>
        <w:insideH w:val="single" w:sz="8" w:space="0" w:color="3E4CBC" w:themeColor="accent4" w:themeTint="BF"/>
        <w:insideV w:val="single" w:sz="8" w:space="0" w:color="3E4CBC" w:themeColor="accent4" w:themeTint="BF"/>
      </w:tblBorders>
    </w:tblPr>
    <w:tcPr>
      <w:shd w:val="clear" w:color="auto" w:fill="BEC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E4C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86D4" w:themeFill="accent4" w:themeFillTint="7F"/>
      </w:tcPr>
    </w:tblStylePr>
    <w:tblStylePr w:type="band1Horz">
      <w:tblPr/>
      <w:tcPr>
        <w:shd w:val="clear" w:color="auto" w:fill="7D86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3C1A6" w:themeColor="accent5" w:themeTint="BF"/>
        <w:left w:val="single" w:sz="8" w:space="0" w:color="F3C1A6" w:themeColor="accent5" w:themeTint="BF"/>
        <w:bottom w:val="single" w:sz="8" w:space="0" w:color="F3C1A6" w:themeColor="accent5" w:themeTint="BF"/>
        <w:right w:val="single" w:sz="8" w:space="0" w:color="F3C1A6" w:themeColor="accent5" w:themeTint="BF"/>
        <w:insideH w:val="single" w:sz="8" w:space="0" w:color="F3C1A6" w:themeColor="accent5" w:themeTint="BF"/>
        <w:insideV w:val="single" w:sz="8" w:space="0" w:color="F3C1A6" w:themeColor="accent5" w:themeTint="BF"/>
      </w:tblBorders>
    </w:tblPr>
    <w:tcPr>
      <w:shd w:val="clear" w:color="auto" w:fill="FBEA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1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6C4" w:themeFill="accent5" w:themeFillTint="7F"/>
      </w:tcPr>
    </w:tblStylePr>
    <w:tblStylePr w:type="band1Horz">
      <w:tblPr/>
      <w:tcPr>
        <w:shd w:val="clear" w:color="auto" w:fill="F7D6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6" w:themeTint="BF"/>
        <w:left w:val="single" w:sz="8" w:space="0" w:color="404040" w:themeColor="accent6" w:themeTint="BF"/>
        <w:bottom w:val="single" w:sz="8" w:space="0" w:color="404040" w:themeColor="accent6" w:themeTint="BF"/>
        <w:right w:val="single" w:sz="8" w:space="0" w:color="404040" w:themeColor="accent6" w:themeTint="BF"/>
        <w:insideH w:val="single" w:sz="8" w:space="0" w:color="404040" w:themeColor="accent6" w:themeTint="BF"/>
        <w:insideV w:val="single" w:sz="8" w:space="0" w:color="404040" w:themeColor="accent6" w:themeTint="BF"/>
      </w:tblBorders>
    </w:tblPr>
    <w:tcPr>
      <w:shd w:val="clear" w:color="auto" w:fill="C0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shd w:val="clear" w:color="auto" w:fill="8080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6AB6" w:themeColor="accent1"/>
        <w:left w:val="single" w:sz="8" w:space="0" w:color="246AB6" w:themeColor="accent1"/>
        <w:bottom w:val="single" w:sz="8" w:space="0" w:color="246AB6" w:themeColor="accent1"/>
        <w:right w:val="single" w:sz="8" w:space="0" w:color="246AB6" w:themeColor="accent1"/>
        <w:insideH w:val="single" w:sz="8" w:space="0" w:color="246AB6" w:themeColor="accent1"/>
        <w:insideV w:val="single" w:sz="8" w:space="0" w:color="246AB6" w:themeColor="accent1"/>
      </w:tblBorders>
    </w:tblPr>
    <w:tcPr>
      <w:shd w:val="clear" w:color="auto" w:fill="C2D9F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7F0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0F5" w:themeFill="accent1" w:themeFillTint="33"/>
      </w:tcPr>
    </w:tblStylePr>
    <w:tblStylePr w:type="band1Vert">
      <w:tblPr/>
      <w:tcPr>
        <w:shd w:val="clear" w:color="auto" w:fill="85B4E7" w:themeFill="accent1" w:themeFillTint="7F"/>
      </w:tcPr>
    </w:tblStylePr>
    <w:tblStylePr w:type="band1Horz">
      <w:tblPr/>
      <w:tcPr>
        <w:tcBorders>
          <w:insideH w:val="single" w:sz="6" w:space="0" w:color="246AB6" w:themeColor="accent1"/>
          <w:insideV w:val="single" w:sz="6" w:space="0" w:color="246AB6" w:themeColor="accent1"/>
        </w:tcBorders>
        <w:shd w:val="clear" w:color="auto" w:fill="85B4E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A36" w:themeColor="accent2"/>
        <w:left w:val="single" w:sz="8" w:space="0" w:color="262A36" w:themeColor="accent2"/>
        <w:bottom w:val="single" w:sz="8" w:space="0" w:color="262A36" w:themeColor="accent2"/>
        <w:right w:val="single" w:sz="8" w:space="0" w:color="262A36" w:themeColor="accent2"/>
        <w:insideH w:val="single" w:sz="8" w:space="0" w:color="262A36" w:themeColor="accent2"/>
        <w:insideV w:val="single" w:sz="8" w:space="0" w:color="262A36" w:themeColor="accent2"/>
      </w:tblBorders>
    </w:tblPr>
    <w:tcPr>
      <w:shd w:val="clear" w:color="auto" w:fill="C2C6D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DC" w:themeFill="accent2" w:themeFillTint="33"/>
      </w:tcPr>
    </w:tblStylePr>
    <w:tblStylePr w:type="band1Vert">
      <w:tblPr/>
      <w:tcPr>
        <w:shd w:val="clear" w:color="auto" w:fill="848DA9" w:themeFill="accent2" w:themeFillTint="7F"/>
      </w:tcPr>
    </w:tblStylePr>
    <w:tblStylePr w:type="band1Horz">
      <w:tblPr/>
      <w:tcPr>
        <w:tcBorders>
          <w:insideH w:val="single" w:sz="6" w:space="0" w:color="262A36" w:themeColor="accent2"/>
          <w:insideV w:val="single" w:sz="6" w:space="0" w:color="262A36" w:themeColor="accent2"/>
        </w:tcBorders>
        <w:shd w:val="clear" w:color="auto" w:fill="848DA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C5E7" w:themeColor="accent3"/>
        <w:left w:val="single" w:sz="8" w:space="0" w:color="6FC5E7" w:themeColor="accent3"/>
        <w:bottom w:val="single" w:sz="8" w:space="0" w:color="6FC5E7" w:themeColor="accent3"/>
        <w:right w:val="single" w:sz="8" w:space="0" w:color="6FC5E7" w:themeColor="accent3"/>
        <w:insideH w:val="single" w:sz="8" w:space="0" w:color="6FC5E7" w:themeColor="accent3"/>
        <w:insideV w:val="single" w:sz="8" w:space="0" w:color="6FC5E7" w:themeColor="accent3"/>
      </w:tblBorders>
    </w:tblPr>
    <w:tcPr>
      <w:shd w:val="clear" w:color="auto" w:fill="DBF0F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9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3" w:themeFillTint="33"/>
      </w:tcPr>
    </w:tblStylePr>
    <w:tblStylePr w:type="band1Vert">
      <w:tblPr/>
      <w:tcPr>
        <w:shd w:val="clear" w:color="auto" w:fill="B7E1F3" w:themeFill="accent3" w:themeFillTint="7F"/>
      </w:tcPr>
    </w:tblStylePr>
    <w:tblStylePr w:type="band1Horz">
      <w:tblPr/>
      <w:tcPr>
        <w:tcBorders>
          <w:insideH w:val="single" w:sz="6" w:space="0" w:color="6FC5E7" w:themeColor="accent3"/>
          <w:insideV w:val="single" w:sz="6" w:space="0" w:color="6FC5E7" w:themeColor="accent3"/>
        </w:tcBorders>
        <w:shd w:val="clear" w:color="auto" w:fill="B7E1F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327C" w:themeColor="accent4"/>
        <w:left w:val="single" w:sz="8" w:space="0" w:color="29327C" w:themeColor="accent4"/>
        <w:bottom w:val="single" w:sz="8" w:space="0" w:color="29327C" w:themeColor="accent4"/>
        <w:right w:val="single" w:sz="8" w:space="0" w:color="29327C" w:themeColor="accent4"/>
        <w:insideH w:val="single" w:sz="8" w:space="0" w:color="29327C" w:themeColor="accent4"/>
        <w:insideV w:val="single" w:sz="8" w:space="0" w:color="29327C" w:themeColor="accent4"/>
      </w:tblBorders>
    </w:tblPr>
    <w:tcPr>
      <w:shd w:val="clear" w:color="auto" w:fill="BEC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E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EEE" w:themeFill="accent4" w:themeFillTint="33"/>
      </w:tcPr>
    </w:tblStylePr>
    <w:tblStylePr w:type="band1Vert">
      <w:tblPr/>
      <w:tcPr>
        <w:shd w:val="clear" w:color="auto" w:fill="7D86D4" w:themeFill="accent4" w:themeFillTint="7F"/>
      </w:tcPr>
    </w:tblStylePr>
    <w:tblStylePr w:type="band1Horz">
      <w:tblPr/>
      <w:tcPr>
        <w:tcBorders>
          <w:insideH w:val="single" w:sz="6" w:space="0" w:color="29327C" w:themeColor="accent4"/>
          <w:insideV w:val="single" w:sz="6" w:space="0" w:color="29327C" w:themeColor="accent4"/>
        </w:tcBorders>
        <w:shd w:val="clear" w:color="auto" w:fill="7D86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89" w:themeColor="accent5"/>
        <w:left w:val="single" w:sz="8" w:space="0" w:color="F0AD89" w:themeColor="accent5"/>
        <w:bottom w:val="single" w:sz="8" w:space="0" w:color="F0AD89" w:themeColor="accent5"/>
        <w:right w:val="single" w:sz="8" w:space="0" w:color="F0AD89" w:themeColor="accent5"/>
        <w:insideH w:val="single" w:sz="8" w:space="0" w:color="F0AD89" w:themeColor="accent5"/>
        <w:insideV w:val="single" w:sz="8" w:space="0" w:color="F0AD89" w:themeColor="accent5"/>
      </w:tblBorders>
    </w:tblPr>
    <w:tcPr>
      <w:shd w:val="clear" w:color="auto" w:fill="FBEA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7" w:themeFill="accent5" w:themeFillTint="33"/>
      </w:tcPr>
    </w:tblStylePr>
    <w:tblStylePr w:type="band1Vert">
      <w:tblPr/>
      <w:tcPr>
        <w:shd w:val="clear" w:color="auto" w:fill="F7D6C4" w:themeFill="accent5" w:themeFillTint="7F"/>
      </w:tcPr>
    </w:tblStylePr>
    <w:tblStylePr w:type="band1Horz">
      <w:tblPr/>
      <w:tcPr>
        <w:tcBorders>
          <w:insideH w:val="single" w:sz="6" w:space="0" w:color="F0AD89" w:themeColor="accent5"/>
          <w:insideV w:val="single" w:sz="6" w:space="0" w:color="F0AD89" w:themeColor="accent5"/>
        </w:tcBorders>
        <w:shd w:val="clear" w:color="auto" w:fill="F7D6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40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  <w:insideH w:val="single" w:sz="8" w:space="0" w:color="000000" w:themeColor="accent6"/>
        <w:insideV w:val="single" w:sz="8" w:space="0" w:color="000000" w:themeColor="accent6"/>
      </w:tblBorders>
    </w:tblPr>
    <w:tcPr>
      <w:shd w:val="clear" w:color="auto" w:fill="C0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6" w:themeFillTint="33"/>
      </w:tcPr>
    </w:tblStylePr>
    <w:tblStylePr w:type="band1Vert">
      <w:tblPr/>
      <w:tcPr>
        <w:shd w:val="clear" w:color="auto" w:fill="808080" w:themeFill="accent6" w:themeFillTint="7F"/>
      </w:tcPr>
    </w:tblStylePr>
    <w:tblStylePr w:type="band1Horz">
      <w:tblPr/>
      <w:tcPr>
        <w:tcBorders>
          <w:insideH w:val="single" w:sz="6" w:space="0" w:color="000000" w:themeColor="accent6"/>
          <w:insideV w:val="single" w:sz="6" w:space="0" w:color="000000" w:themeColor="accent6"/>
        </w:tcBorders>
        <w:shd w:val="clear" w:color="auto" w:fill="8080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9F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6AB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6AB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6AB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6AB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B4E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B4E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6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A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A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A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A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48DA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48DA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0F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C5E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C5E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C5E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C5E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E1F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E1F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C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327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327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327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327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86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86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A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6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6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6" w:themeFillTint="7F"/>
      </w:tcPr>
    </w:tblStylePr>
  </w:style>
  <w:style w:type="table" w:styleId="MediumShading1">
    <w:name w:val="Medium Shading 1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488EDA" w:themeColor="accent1" w:themeTint="BF"/>
        <w:left w:val="single" w:sz="8" w:space="0" w:color="488EDA" w:themeColor="accent1" w:themeTint="BF"/>
        <w:bottom w:val="single" w:sz="8" w:space="0" w:color="488EDA" w:themeColor="accent1" w:themeTint="BF"/>
        <w:right w:val="single" w:sz="8" w:space="0" w:color="488EDA" w:themeColor="accent1" w:themeTint="BF"/>
        <w:insideH w:val="single" w:sz="8" w:space="0" w:color="488ED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8EDA" w:themeColor="accent1" w:themeTint="BF"/>
          <w:left w:val="single" w:sz="8" w:space="0" w:color="488EDA" w:themeColor="accent1" w:themeTint="BF"/>
          <w:bottom w:val="single" w:sz="8" w:space="0" w:color="488EDA" w:themeColor="accent1" w:themeTint="BF"/>
          <w:right w:val="single" w:sz="8" w:space="0" w:color="488EDA" w:themeColor="accent1" w:themeTint="BF"/>
          <w:insideH w:val="nil"/>
          <w:insideV w:val="nil"/>
        </w:tcBorders>
        <w:shd w:val="clear" w:color="auto" w:fill="246AB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EDA" w:themeColor="accent1" w:themeTint="BF"/>
          <w:left w:val="single" w:sz="8" w:space="0" w:color="488EDA" w:themeColor="accent1" w:themeTint="BF"/>
          <w:bottom w:val="single" w:sz="8" w:space="0" w:color="488EDA" w:themeColor="accent1" w:themeTint="BF"/>
          <w:right w:val="single" w:sz="8" w:space="0" w:color="488ED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9F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9F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515973" w:themeColor="accent2" w:themeTint="BF"/>
        <w:left w:val="single" w:sz="8" w:space="0" w:color="515973" w:themeColor="accent2" w:themeTint="BF"/>
        <w:bottom w:val="single" w:sz="8" w:space="0" w:color="515973" w:themeColor="accent2" w:themeTint="BF"/>
        <w:right w:val="single" w:sz="8" w:space="0" w:color="515973" w:themeColor="accent2" w:themeTint="BF"/>
        <w:insideH w:val="single" w:sz="8" w:space="0" w:color="51597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15973" w:themeColor="accent2" w:themeTint="BF"/>
          <w:left w:val="single" w:sz="8" w:space="0" w:color="515973" w:themeColor="accent2" w:themeTint="BF"/>
          <w:bottom w:val="single" w:sz="8" w:space="0" w:color="515973" w:themeColor="accent2" w:themeTint="BF"/>
          <w:right w:val="single" w:sz="8" w:space="0" w:color="515973" w:themeColor="accent2" w:themeTint="BF"/>
          <w:insideH w:val="nil"/>
          <w:insideV w:val="nil"/>
        </w:tcBorders>
        <w:shd w:val="clear" w:color="auto" w:fill="262A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5973" w:themeColor="accent2" w:themeTint="BF"/>
          <w:left w:val="single" w:sz="8" w:space="0" w:color="515973" w:themeColor="accent2" w:themeTint="BF"/>
          <w:bottom w:val="single" w:sz="8" w:space="0" w:color="515973" w:themeColor="accent2" w:themeTint="BF"/>
          <w:right w:val="single" w:sz="8" w:space="0" w:color="51597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6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6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93D3ED" w:themeColor="accent3" w:themeTint="BF"/>
        <w:left w:val="single" w:sz="8" w:space="0" w:color="93D3ED" w:themeColor="accent3" w:themeTint="BF"/>
        <w:bottom w:val="single" w:sz="8" w:space="0" w:color="93D3ED" w:themeColor="accent3" w:themeTint="BF"/>
        <w:right w:val="single" w:sz="8" w:space="0" w:color="93D3ED" w:themeColor="accent3" w:themeTint="BF"/>
        <w:insideH w:val="single" w:sz="8" w:space="0" w:color="93D3E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D3ED" w:themeColor="accent3" w:themeTint="BF"/>
          <w:left w:val="single" w:sz="8" w:space="0" w:color="93D3ED" w:themeColor="accent3" w:themeTint="BF"/>
          <w:bottom w:val="single" w:sz="8" w:space="0" w:color="93D3ED" w:themeColor="accent3" w:themeTint="BF"/>
          <w:right w:val="single" w:sz="8" w:space="0" w:color="93D3ED" w:themeColor="accent3" w:themeTint="BF"/>
          <w:insideH w:val="nil"/>
          <w:insideV w:val="nil"/>
        </w:tcBorders>
        <w:shd w:val="clear" w:color="auto" w:fill="6FC5E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D3ED" w:themeColor="accent3" w:themeTint="BF"/>
          <w:left w:val="single" w:sz="8" w:space="0" w:color="93D3ED" w:themeColor="accent3" w:themeTint="BF"/>
          <w:bottom w:val="single" w:sz="8" w:space="0" w:color="93D3ED" w:themeColor="accent3" w:themeTint="BF"/>
          <w:right w:val="single" w:sz="8" w:space="0" w:color="93D3E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F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0F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3E4CBC" w:themeColor="accent4" w:themeTint="BF"/>
        <w:left w:val="single" w:sz="8" w:space="0" w:color="3E4CBC" w:themeColor="accent4" w:themeTint="BF"/>
        <w:bottom w:val="single" w:sz="8" w:space="0" w:color="3E4CBC" w:themeColor="accent4" w:themeTint="BF"/>
        <w:right w:val="single" w:sz="8" w:space="0" w:color="3E4CBC" w:themeColor="accent4" w:themeTint="BF"/>
        <w:insideH w:val="single" w:sz="8" w:space="0" w:color="3E4C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E4CBC" w:themeColor="accent4" w:themeTint="BF"/>
          <w:left w:val="single" w:sz="8" w:space="0" w:color="3E4CBC" w:themeColor="accent4" w:themeTint="BF"/>
          <w:bottom w:val="single" w:sz="8" w:space="0" w:color="3E4CBC" w:themeColor="accent4" w:themeTint="BF"/>
          <w:right w:val="single" w:sz="8" w:space="0" w:color="3E4CBC" w:themeColor="accent4" w:themeTint="BF"/>
          <w:insideH w:val="nil"/>
          <w:insideV w:val="nil"/>
        </w:tcBorders>
        <w:shd w:val="clear" w:color="auto" w:fill="29327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4CBC" w:themeColor="accent4" w:themeTint="BF"/>
          <w:left w:val="single" w:sz="8" w:space="0" w:color="3E4CBC" w:themeColor="accent4" w:themeTint="BF"/>
          <w:bottom w:val="single" w:sz="8" w:space="0" w:color="3E4CBC" w:themeColor="accent4" w:themeTint="BF"/>
          <w:right w:val="single" w:sz="8" w:space="0" w:color="3E4C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C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F3C1A6" w:themeColor="accent5" w:themeTint="BF"/>
        <w:left w:val="single" w:sz="8" w:space="0" w:color="F3C1A6" w:themeColor="accent5" w:themeTint="BF"/>
        <w:bottom w:val="single" w:sz="8" w:space="0" w:color="F3C1A6" w:themeColor="accent5" w:themeTint="BF"/>
        <w:right w:val="single" w:sz="8" w:space="0" w:color="F3C1A6" w:themeColor="accent5" w:themeTint="BF"/>
        <w:insideH w:val="single" w:sz="8" w:space="0" w:color="F3C1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1A6" w:themeColor="accent5" w:themeTint="BF"/>
          <w:left w:val="single" w:sz="8" w:space="0" w:color="F3C1A6" w:themeColor="accent5" w:themeTint="BF"/>
          <w:bottom w:val="single" w:sz="8" w:space="0" w:color="F3C1A6" w:themeColor="accent5" w:themeTint="BF"/>
          <w:right w:val="single" w:sz="8" w:space="0" w:color="F3C1A6" w:themeColor="accent5" w:themeTint="BF"/>
          <w:insideH w:val="nil"/>
          <w:insideV w:val="nil"/>
        </w:tcBorders>
        <w:shd w:val="clear" w:color="auto" w:fill="F0AD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1A6" w:themeColor="accent5" w:themeTint="BF"/>
          <w:left w:val="single" w:sz="8" w:space="0" w:color="F3C1A6" w:themeColor="accent5" w:themeTint="BF"/>
          <w:bottom w:val="single" w:sz="8" w:space="0" w:color="F3C1A6" w:themeColor="accent5" w:themeTint="BF"/>
          <w:right w:val="single" w:sz="8" w:space="0" w:color="F3C1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A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A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6" w:themeTint="BF"/>
        <w:left w:val="single" w:sz="8" w:space="0" w:color="404040" w:themeColor="accent6" w:themeTint="BF"/>
        <w:bottom w:val="single" w:sz="8" w:space="0" w:color="404040" w:themeColor="accent6" w:themeTint="BF"/>
        <w:right w:val="single" w:sz="8" w:space="0" w:color="404040" w:themeColor="accent6" w:themeTint="BF"/>
        <w:insideH w:val="single" w:sz="8" w:space="0" w:color="4040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6" w:themeTint="BF"/>
          <w:left w:val="single" w:sz="8" w:space="0" w:color="404040" w:themeColor="accent6" w:themeTint="BF"/>
          <w:bottom w:val="single" w:sz="8" w:space="0" w:color="404040" w:themeColor="accent6" w:themeTint="BF"/>
          <w:right w:val="single" w:sz="8" w:space="0" w:color="404040" w:themeColor="accent6" w:themeTint="BF"/>
          <w:insideH w:val="nil"/>
          <w:insideV w:val="nil"/>
        </w:tcBorders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6" w:themeTint="BF"/>
          <w:left w:val="single" w:sz="8" w:space="0" w:color="404040" w:themeColor="accent6" w:themeTint="BF"/>
          <w:bottom w:val="single" w:sz="8" w:space="0" w:color="404040" w:themeColor="accent6" w:themeTint="BF"/>
          <w:right w:val="single" w:sz="8" w:space="0" w:color="4040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6AB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6AB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6AB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A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A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A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C5E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C5E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C5E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327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327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327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404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6AB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34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4F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4F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4F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4F8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A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F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F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F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F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C5E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6E9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A6D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A6D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A6D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A6D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327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183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255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255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255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255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647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723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723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723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723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404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54043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404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4043"/>
  </w:style>
  <w:style w:type="paragraph" w:styleId="ListNumber">
    <w:name w:val="List Number"/>
    <w:basedOn w:val="Normal"/>
    <w:uiPriority w:val="99"/>
    <w:semiHidden/>
    <w:unhideWhenUsed/>
    <w:rsid w:val="00354043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4043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4043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4043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4043"/>
    <w:pPr>
      <w:numPr>
        <w:numId w:val="9"/>
      </w:numPr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35404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semiHidden/>
    <w:unhideWhenUsed/>
    <w:rsid w:val="00354043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404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404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404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4043"/>
    <w:pPr>
      <w:numPr>
        <w:numId w:val="14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5404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4043"/>
    <w:rPr>
      <w:rFonts w:ascii="Consolas" w:hAnsi="Consolas"/>
      <w:sz w:val="21"/>
      <w:szCs w:val="21"/>
    </w:rPr>
  </w:style>
  <w:style w:type="table" w:styleId="GridTable1Light">
    <w:name w:val="Grid Table 1 Light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9DC2EB" w:themeColor="accent1" w:themeTint="66"/>
        <w:left w:val="single" w:sz="4" w:space="0" w:color="9DC2EB" w:themeColor="accent1" w:themeTint="66"/>
        <w:bottom w:val="single" w:sz="4" w:space="0" w:color="9DC2EB" w:themeColor="accent1" w:themeTint="66"/>
        <w:right w:val="single" w:sz="4" w:space="0" w:color="9DC2EB" w:themeColor="accent1" w:themeTint="66"/>
        <w:insideH w:val="single" w:sz="4" w:space="0" w:color="9DC2EB" w:themeColor="accent1" w:themeTint="66"/>
        <w:insideV w:val="single" w:sz="4" w:space="0" w:color="9DC2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CA4E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A4E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9CA3BA" w:themeColor="accent2" w:themeTint="66"/>
        <w:left w:val="single" w:sz="4" w:space="0" w:color="9CA3BA" w:themeColor="accent2" w:themeTint="66"/>
        <w:bottom w:val="single" w:sz="4" w:space="0" w:color="9CA3BA" w:themeColor="accent2" w:themeTint="66"/>
        <w:right w:val="single" w:sz="4" w:space="0" w:color="9CA3BA" w:themeColor="accent2" w:themeTint="66"/>
        <w:insideH w:val="single" w:sz="4" w:space="0" w:color="9CA3BA" w:themeColor="accent2" w:themeTint="66"/>
        <w:insideV w:val="single" w:sz="4" w:space="0" w:color="9CA3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B76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B76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C5E7F5" w:themeColor="accent3" w:themeTint="66"/>
        <w:left w:val="single" w:sz="4" w:space="0" w:color="C5E7F5" w:themeColor="accent3" w:themeTint="66"/>
        <w:bottom w:val="single" w:sz="4" w:space="0" w:color="C5E7F5" w:themeColor="accent3" w:themeTint="66"/>
        <w:right w:val="single" w:sz="4" w:space="0" w:color="C5E7F5" w:themeColor="accent3" w:themeTint="66"/>
        <w:insideH w:val="single" w:sz="4" w:space="0" w:color="C5E7F5" w:themeColor="accent3" w:themeTint="66"/>
        <w:insideV w:val="single" w:sz="4" w:space="0" w:color="C5E7F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8DB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B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979EDC" w:themeColor="accent4" w:themeTint="66"/>
        <w:left w:val="single" w:sz="4" w:space="0" w:color="979EDC" w:themeColor="accent4" w:themeTint="66"/>
        <w:bottom w:val="single" w:sz="4" w:space="0" w:color="979EDC" w:themeColor="accent4" w:themeTint="66"/>
        <w:right w:val="single" w:sz="4" w:space="0" w:color="979EDC" w:themeColor="accent4" w:themeTint="66"/>
        <w:insideH w:val="single" w:sz="4" w:space="0" w:color="979EDC" w:themeColor="accent4" w:themeTint="66"/>
        <w:insideV w:val="single" w:sz="4" w:space="0" w:color="979E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36E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6E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9DECF" w:themeColor="accent5" w:themeTint="66"/>
        <w:left w:val="single" w:sz="4" w:space="0" w:color="F9DECF" w:themeColor="accent5" w:themeTint="66"/>
        <w:bottom w:val="single" w:sz="4" w:space="0" w:color="F9DECF" w:themeColor="accent5" w:themeTint="66"/>
        <w:right w:val="single" w:sz="4" w:space="0" w:color="F9DECF" w:themeColor="accent5" w:themeTint="66"/>
        <w:insideH w:val="single" w:sz="4" w:space="0" w:color="F9DECF" w:themeColor="accent5" w:themeTint="66"/>
        <w:insideV w:val="single" w:sz="4" w:space="0" w:color="F9DE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D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D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6" w:themeTint="66"/>
        <w:left w:val="single" w:sz="4" w:space="0" w:color="999999" w:themeColor="accent6" w:themeTint="66"/>
        <w:bottom w:val="single" w:sz="4" w:space="0" w:color="999999" w:themeColor="accent6" w:themeTint="66"/>
        <w:right w:val="single" w:sz="4" w:space="0" w:color="999999" w:themeColor="accent6" w:themeTint="66"/>
        <w:insideH w:val="single" w:sz="4" w:space="0" w:color="999999" w:themeColor="accent6" w:themeTint="66"/>
        <w:insideV w:val="single" w:sz="4" w:space="0" w:color="9999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6CA4E2" w:themeColor="accent1" w:themeTint="99"/>
        <w:bottom w:val="single" w:sz="2" w:space="0" w:color="6CA4E2" w:themeColor="accent1" w:themeTint="99"/>
        <w:insideH w:val="single" w:sz="2" w:space="0" w:color="6CA4E2" w:themeColor="accent1" w:themeTint="99"/>
        <w:insideV w:val="single" w:sz="2" w:space="0" w:color="6CA4E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A4E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A4E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6B7697" w:themeColor="accent2" w:themeTint="99"/>
        <w:bottom w:val="single" w:sz="2" w:space="0" w:color="6B7697" w:themeColor="accent2" w:themeTint="99"/>
        <w:insideH w:val="single" w:sz="2" w:space="0" w:color="6B7697" w:themeColor="accent2" w:themeTint="99"/>
        <w:insideV w:val="single" w:sz="2" w:space="0" w:color="6B76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B76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B76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A8DBF0" w:themeColor="accent3" w:themeTint="99"/>
        <w:bottom w:val="single" w:sz="2" w:space="0" w:color="A8DBF0" w:themeColor="accent3" w:themeTint="99"/>
        <w:insideH w:val="single" w:sz="2" w:space="0" w:color="A8DBF0" w:themeColor="accent3" w:themeTint="99"/>
        <w:insideV w:val="single" w:sz="2" w:space="0" w:color="A8DBF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BF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BF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636ECB" w:themeColor="accent4" w:themeTint="99"/>
        <w:bottom w:val="single" w:sz="2" w:space="0" w:color="636ECB" w:themeColor="accent4" w:themeTint="99"/>
        <w:insideH w:val="single" w:sz="2" w:space="0" w:color="636ECB" w:themeColor="accent4" w:themeTint="99"/>
        <w:insideV w:val="single" w:sz="2" w:space="0" w:color="636E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6E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6E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F6CDB8" w:themeColor="accent5" w:themeTint="99"/>
        <w:bottom w:val="single" w:sz="2" w:space="0" w:color="F6CDB8" w:themeColor="accent5" w:themeTint="99"/>
        <w:insideH w:val="single" w:sz="2" w:space="0" w:color="F6CDB8" w:themeColor="accent5" w:themeTint="99"/>
        <w:insideV w:val="single" w:sz="2" w:space="0" w:color="F6CD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D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D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5404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6" w:themeTint="99"/>
        <w:bottom w:val="single" w:sz="2" w:space="0" w:color="666666" w:themeColor="accent6" w:themeTint="99"/>
        <w:insideH w:val="single" w:sz="2" w:space="0" w:color="666666" w:themeColor="accent6" w:themeTint="99"/>
        <w:insideV w:val="single" w:sz="2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3">
    <w:name w:val="Grid Table 3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CA4E2" w:themeColor="accent1" w:themeTint="99"/>
        <w:left w:val="single" w:sz="4" w:space="0" w:color="6CA4E2" w:themeColor="accent1" w:themeTint="99"/>
        <w:bottom w:val="single" w:sz="4" w:space="0" w:color="6CA4E2" w:themeColor="accent1" w:themeTint="99"/>
        <w:right w:val="single" w:sz="4" w:space="0" w:color="6CA4E2" w:themeColor="accent1" w:themeTint="99"/>
        <w:insideH w:val="single" w:sz="4" w:space="0" w:color="6CA4E2" w:themeColor="accent1" w:themeTint="99"/>
        <w:insideV w:val="single" w:sz="4" w:space="0" w:color="6CA4E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  <w:tblStylePr w:type="neCell">
      <w:tblPr/>
      <w:tcPr>
        <w:tcBorders>
          <w:bottom w:val="single" w:sz="4" w:space="0" w:color="6CA4E2" w:themeColor="accent1" w:themeTint="99"/>
        </w:tcBorders>
      </w:tcPr>
    </w:tblStylePr>
    <w:tblStylePr w:type="nwCell">
      <w:tblPr/>
      <w:tcPr>
        <w:tcBorders>
          <w:bottom w:val="single" w:sz="4" w:space="0" w:color="6CA4E2" w:themeColor="accent1" w:themeTint="99"/>
        </w:tcBorders>
      </w:tcPr>
    </w:tblStylePr>
    <w:tblStylePr w:type="seCell">
      <w:tblPr/>
      <w:tcPr>
        <w:tcBorders>
          <w:top w:val="single" w:sz="4" w:space="0" w:color="6CA4E2" w:themeColor="accent1" w:themeTint="99"/>
        </w:tcBorders>
      </w:tcPr>
    </w:tblStylePr>
    <w:tblStylePr w:type="swCell">
      <w:tblPr/>
      <w:tcPr>
        <w:tcBorders>
          <w:top w:val="single" w:sz="4" w:space="0" w:color="6CA4E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B7697" w:themeColor="accent2" w:themeTint="99"/>
        <w:left w:val="single" w:sz="4" w:space="0" w:color="6B7697" w:themeColor="accent2" w:themeTint="99"/>
        <w:bottom w:val="single" w:sz="4" w:space="0" w:color="6B7697" w:themeColor="accent2" w:themeTint="99"/>
        <w:right w:val="single" w:sz="4" w:space="0" w:color="6B7697" w:themeColor="accent2" w:themeTint="99"/>
        <w:insideH w:val="single" w:sz="4" w:space="0" w:color="6B7697" w:themeColor="accent2" w:themeTint="99"/>
        <w:insideV w:val="single" w:sz="4" w:space="0" w:color="6B76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  <w:tblStylePr w:type="neCell">
      <w:tblPr/>
      <w:tcPr>
        <w:tcBorders>
          <w:bottom w:val="single" w:sz="4" w:space="0" w:color="6B7697" w:themeColor="accent2" w:themeTint="99"/>
        </w:tcBorders>
      </w:tcPr>
    </w:tblStylePr>
    <w:tblStylePr w:type="nwCell">
      <w:tblPr/>
      <w:tcPr>
        <w:tcBorders>
          <w:bottom w:val="single" w:sz="4" w:space="0" w:color="6B7697" w:themeColor="accent2" w:themeTint="99"/>
        </w:tcBorders>
      </w:tcPr>
    </w:tblStylePr>
    <w:tblStylePr w:type="seCell">
      <w:tblPr/>
      <w:tcPr>
        <w:tcBorders>
          <w:top w:val="single" w:sz="4" w:space="0" w:color="6B7697" w:themeColor="accent2" w:themeTint="99"/>
        </w:tcBorders>
      </w:tcPr>
    </w:tblStylePr>
    <w:tblStylePr w:type="swCell">
      <w:tblPr/>
      <w:tcPr>
        <w:tcBorders>
          <w:top w:val="single" w:sz="4" w:space="0" w:color="6B769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A8DBF0" w:themeColor="accent3" w:themeTint="99"/>
        <w:left w:val="single" w:sz="4" w:space="0" w:color="A8DBF0" w:themeColor="accent3" w:themeTint="99"/>
        <w:bottom w:val="single" w:sz="4" w:space="0" w:color="A8DBF0" w:themeColor="accent3" w:themeTint="99"/>
        <w:right w:val="single" w:sz="4" w:space="0" w:color="A8DBF0" w:themeColor="accent3" w:themeTint="99"/>
        <w:insideH w:val="single" w:sz="4" w:space="0" w:color="A8DBF0" w:themeColor="accent3" w:themeTint="99"/>
        <w:insideV w:val="single" w:sz="4" w:space="0" w:color="A8DBF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  <w:tblStylePr w:type="neCell">
      <w:tblPr/>
      <w:tcPr>
        <w:tcBorders>
          <w:bottom w:val="single" w:sz="4" w:space="0" w:color="A8DBF0" w:themeColor="accent3" w:themeTint="99"/>
        </w:tcBorders>
      </w:tcPr>
    </w:tblStylePr>
    <w:tblStylePr w:type="nwCell">
      <w:tblPr/>
      <w:tcPr>
        <w:tcBorders>
          <w:bottom w:val="single" w:sz="4" w:space="0" w:color="A8DBF0" w:themeColor="accent3" w:themeTint="99"/>
        </w:tcBorders>
      </w:tcPr>
    </w:tblStylePr>
    <w:tblStylePr w:type="seCell">
      <w:tblPr/>
      <w:tcPr>
        <w:tcBorders>
          <w:top w:val="single" w:sz="4" w:space="0" w:color="A8DBF0" w:themeColor="accent3" w:themeTint="99"/>
        </w:tcBorders>
      </w:tcPr>
    </w:tblStylePr>
    <w:tblStylePr w:type="swCell">
      <w:tblPr/>
      <w:tcPr>
        <w:tcBorders>
          <w:top w:val="single" w:sz="4" w:space="0" w:color="A8DBF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36ECB" w:themeColor="accent4" w:themeTint="99"/>
        <w:left w:val="single" w:sz="4" w:space="0" w:color="636ECB" w:themeColor="accent4" w:themeTint="99"/>
        <w:bottom w:val="single" w:sz="4" w:space="0" w:color="636ECB" w:themeColor="accent4" w:themeTint="99"/>
        <w:right w:val="single" w:sz="4" w:space="0" w:color="636ECB" w:themeColor="accent4" w:themeTint="99"/>
        <w:insideH w:val="single" w:sz="4" w:space="0" w:color="636ECB" w:themeColor="accent4" w:themeTint="99"/>
        <w:insideV w:val="single" w:sz="4" w:space="0" w:color="636E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  <w:tblStylePr w:type="neCell">
      <w:tblPr/>
      <w:tcPr>
        <w:tcBorders>
          <w:bottom w:val="single" w:sz="4" w:space="0" w:color="636ECB" w:themeColor="accent4" w:themeTint="99"/>
        </w:tcBorders>
      </w:tcPr>
    </w:tblStylePr>
    <w:tblStylePr w:type="nwCell">
      <w:tblPr/>
      <w:tcPr>
        <w:tcBorders>
          <w:bottom w:val="single" w:sz="4" w:space="0" w:color="636ECB" w:themeColor="accent4" w:themeTint="99"/>
        </w:tcBorders>
      </w:tcPr>
    </w:tblStylePr>
    <w:tblStylePr w:type="seCell">
      <w:tblPr/>
      <w:tcPr>
        <w:tcBorders>
          <w:top w:val="single" w:sz="4" w:space="0" w:color="636ECB" w:themeColor="accent4" w:themeTint="99"/>
        </w:tcBorders>
      </w:tcPr>
    </w:tblStylePr>
    <w:tblStylePr w:type="swCell">
      <w:tblPr/>
      <w:tcPr>
        <w:tcBorders>
          <w:top w:val="single" w:sz="4" w:space="0" w:color="636E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6CDB8" w:themeColor="accent5" w:themeTint="99"/>
        <w:left w:val="single" w:sz="4" w:space="0" w:color="F6CDB8" w:themeColor="accent5" w:themeTint="99"/>
        <w:bottom w:val="single" w:sz="4" w:space="0" w:color="F6CDB8" w:themeColor="accent5" w:themeTint="99"/>
        <w:right w:val="single" w:sz="4" w:space="0" w:color="F6CDB8" w:themeColor="accent5" w:themeTint="99"/>
        <w:insideH w:val="single" w:sz="4" w:space="0" w:color="F6CDB8" w:themeColor="accent5" w:themeTint="99"/>
        <w:insideV w:val="single" w:sz="4" w:space="0" w:color="F6CD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  <w:tblStylePr w:type="neCell">
      <w:tblPr/>
      <w:tcPr>
        <w:tcBorders>
          <w:bottom w:val="single" w:sz="4" w:space="0" w:color="F6CDB8" w:themeColor="accent5" w:themeTint="99"/>
        </w:tcBorders>
      </w:tcPr>
    </w:tblStylePr>
    <w:tblStylePr w:type="nwCell">
      <w:tblPr/>
      <w:tcPr>
        <w:tcBorders>
          <w:bottom w:val="single" w:sz="4" w:space="0" w:color="F6CDB8" w:themeColor="accent5" w:themeTint="99"/>
        </w:tcBorders>
      </w:tcPr>
    </w:tblStylePr>
    <w:tblStylePr w:type="seCell">
      <w:tblPr/>
      <w:tcPr>
        <w:tcBorders>
          <w:top w:val="single" w:sz="4" w:space="0" w:color="F6CDB8" w:themeColor="accent5" w:themeTint="99"/>
        </w:tcBorders>
      </w:tcPr>
    </w:tblStylePr>
    <w:tblStylePr w:type="swCell">
      <w:tblPr/>
      <w:tcPr>
        <w:tcBorders>
          <w:top w:val="single" w:sz="4" w:space="0" w:color="F6CD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bottom w:val="single" w:sz="4" w:space="0" w:color="666666" w:themeColor="accent6" w:themeTint="99"/>
        </w:tcBorders>
      </w:tcPr>
    </w:tblStylePr>
    <w:tblStylePr w:type="nwCell">
      <w:tblPr/>
      <w:tcPr>
        <w:tcBorders>
          <w:bottom w:val="single" w:sz="4" w:space="0" w:color="666666" w:themeColor="accent6" w:themeTint="99"/>
        </w:tcBorders>
      </w:tcPr>
    </w:tblStylePr>
    <w:tblStylePr w:type="seCell">
      <w:tblPr/>
      <w:tcPr>
        <w:tcBorders>
          <w:top w:val="single" w:sz="4" w:space="0" w:color="666666" w:themeColor="accent6" w:themeTint="99"/>
        </w:tcBorders>
      </w:tcPr>
    </w:tblStylePr>
    <w:tblStylePr w:type="swCell">
      <w:tblPr/>
      <w:tcPr>
        <w:tcBorders>
          <w:top w:val="single" w:sz="4" w:space="0" w:color="66666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CA4E2" w:themeColor="accent1" w:themeTint="99"/>
        <w:left w:val="single" w:sz="4" w:space="0" w:color="6CA4E2" w:themeColor="accent1" w:themeTint="99"/>
        <w:bottom w:val="single" w:sz="4" w:space="0" w:color="6CA4E2" w:themeColor="accent1" w:themeTint="99"/>
        <w:right w:val="single" w:sz="4" w:space="0" w:color="6CA4E2" w:themeColor="accent1" w:themeTint="99"/>
        <w:insideH w:val="single" w:sz="4" w:space="0" w:color="6CA4E2" w:themeColor="accent1" w:themeTint="99"/>
        <w:insideV w:val="single" w:sz="4" w:space="0" w:color="6CA4E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AB6" w:themeColor="accent1"/>
          <w:left w:val="single" w:sz="4" w:space="0" w:color="246AB6" w:themeColor="accent1"/>
          <w:bottom w:val="single" w:sz="4" w:space="0" w:color="246AB6" w:themeColor="accent1"/>
          <w:right w:val="single" w:sz="4" w:space="0" w:color="246AB6" w:themeColor="accent1"/>
          <w:insideH w:val="nil"/>
          <w:insideV w:val="nil"/>
        </w:tcBorders>
        <w:shd w:val="clear" w:color="auto" w:fill="246AB6" w:themeFill="accent1"/>
      </w:tcPr>
    </w:tblStylePr>
    <w:tblStylePr w:type="lastRow">
      <w:rPr>
        <w:b/>
        <w:bCs/>
      </w:rPr>
      <w:tblPr/>
      <w:tcPr>
        <w:tcBorders>
          <w:top w:val="double" w:sz="4" w:space="0" w:color="246AB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B7697" w:themeColor="accent2" w:themeTint="99"/>
        <w:left w:val="single" w:sz="4" w:space="0" w:color="6B7697" w:themeColor="accent2" w:themeTint="99"/>
        <w:bottom w:val="single" w:sz="4" w:space="0" w:color="6B7697" w:themeColor="accent2" w:themeTint="99"/>
        <w:right w:val="single" w:sz="4" w:space="0" w:color="6B7697" w:themeColor="accent2" w:themeTint="99"/>
        <w:insideH w:val="single" w:sz="4" w:space="0" w:color="6B7697" w:themeColor="accent2" w:themeTint="99"/>
        <w:insideV w:val="single" w:sz="4" w:space="0" w:color="6B76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A36" w:themeColor="accent2"/>
          <w:left w:val="single" w:sz="4" w:space="0" w:color="262A36" w:themeColor="accent2"/>
          <w:bottom w:val="single" w:sz="4" w:space="0" w:color="262A36" w:themeColor="accent2"/>
          <w:right w:val="single" w:sz="4" w:space="0" w:color="262A36" w:themeColor="accent2"/>
          <w:insideH w:val="nil"/>
          <w:insideV w:val="nil"/>
        </w:tcBorders>
        <w:shd w:val="clear" w:color="auto" w:fill="262A36" w:themeFill="accent2"/>
      </w:tcPr>
    </w:tblStylePr>
    <w:tblStylePr w:type="lastRow">
      <w:rPr>
        <w:b/>
        <w:bCs/>
      </w:rPr>
      <w:tblPr/>
      <w:tcPr>
        <w:tcBorders>
          <w:top w:val="double" w:sz="4" w:space="0" w:color="262A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A8DBF0" w:themeColor="accent3" w:themeTint="99"/>
        <w:left w:val="single" w:sz="4" w:space="0" w:color="A8DBF0" w:themeColor="accent3" w:themeTint="99"/>
        <w:bottom w:val="single" w:sz="4" w:space="0" w:color="A8DBF0" w:themeColor="accent3" w:themeTint="99"/>
        <w:right w:val="single" w:sz="4" w:space="0" w:color="A8DBF0" w:themeColor="accent3" w:themeTint="99"/>
        <w:insideH w:val="single" w:sz="4" w:space="0" w:color="A8DBF0" w:themeColor="accent3" w:themeTint="99"/>
        <w:insideV w:val="single" w:sz="4" w:space="0" w:color="A8DBF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C5E7" w:themeColor="accent3"/>
          <w:left w:val="single" w:sz="4" w:space="0" w:color="6FC5E7" w:themeColor="accent3"/>
          <w:bottom w:val="single" w:sz="4" w:space="0" w:color="6FC5E7" w:themeColor="accent3"/>
          <w:right w:val="single" w:sz="4" w:space="0" w:color="6FC5E7" w:themeColor="accent3"/>
          <w:insideH w:val="nil"/>
          <w:insideV w:val="nil"/>
        </w:tcBorders>
        <w:shd w:val="clear" w:color="auto" w:fill="6FC5E7" w:themeFill="accent3"/>
      </w:tcPr>
    </w:tblStylePr>
    <w:tblStylePr w:type="lastRow">
      <w:rPr>
        <w:b/>
        <w:bCs/>
      </w:rPr>
      <w:tblPr/>
      <w:tcPr>
        <w:tcBorders>
          <w:top w:val="double" w:sz="4" w:space="0" w:color="6FC5E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36ECB" w:themeColor="accent4" w:themeTint="99"/>
        <w:left w:val="single" w:sz="4" w:space="0" w:color="636ECB" w:themeColor="accent4" w:themeTint="99"/>
        <w:bottom w:val="single" w:sz="4" w:space="0" w:color="636ECB" w:themeColor="accent4" w:themeTint="99"/>
        <w:right w:val="single" w:sz="4" w:space="0" w:color="636ECB" w:themeColor="accent4" w:themeTint="99"/>
        <w:insideH w:val="single" w:sz="4" w:space="0" w:color="636ECB" w:themeColor="accent4" w:themeTint="99"/>
        <w:insideV w:val="single" w:sz="4" w:space="0" w:color="636E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327C" w:themeColor="accent4"/>
          <w:left w:val="single" w:sz="4" w:space="0" w:color="29327C" w:themeColor="accent4"/>
          <w:bottom w:val="single" w:sz="4" w:space="0" w:color="29327C" w:themeColor="accent4"/>
          <w:right w:val="single" w:sz="4" w:space="0" w:color="29327C" w:themeColor="accent4"/>
          <w:insideH w:val="nil"/>
          <w:insideV w:val="nil"/>
        </w:tcBorders>
        <w:shd w:val="clear" w:color="auto" w:fill="29327C" w:themeFill="accent4"/>
      </w:tcPr>
    </w:tblStylePr>
    <w:tblStylePr w:type="lastRow">
      <w:rPr>
        <w:b/>
        <w:bCs/>
      </w:rPr>
      <w:tblPr/>
      <w:tcPr>
        <w:tcBorders>
          <w:top w:val="double" w:sz="4" w:space="0" w:color="29327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6CDB8" w:themeColor="accent5" w:themeTint="99"/>
        <w:left w:val="single" w:sz="4" w:space="0" w:color="F6CDB8" w:themeColor="accent5" w:themeTint="99"/>
        <w:bottom w:val="single" w:sz="4" w:space="0" w:color="F6CDB8" w:themeColor="accent5" w:themeTint="99"/>
        <w:right w:val="single" w:sz="4" w:space="0" w:color="F6CDB8" w:themeColor="accent5" w:themeTint="99"/>
        <w:insideH w:val="single" w:sz="4" w:space="0" w:color="F6CDB8" w:themeColor="accent5" w:themeTint="99"/>
        <w:insideV w:val="single" w:sz="4" w:space="0" w:color="F6CD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89" w:themeColor="accent5"/>
          <w:left w:val="single" w:sz="4" w:space="0" w:color="F0AD89" w:themeColor="accent5"/>
          <w:bottom w:val="single" w:sz="4" w:space="0" w:color="F0AD89" w:themeColor="accent5"/>
          <w:right w:val="single" w:sz="4" w:space="0" w:color="F0AD89" w:themeColor="accent5"/>
          <w:insideH w:val="nil"/>
          <w:insideV w:val="nil"/>
        </w:tcBorders>
        <w:shd w:val="clear" w:color="auto" w:fill="F0AD89" w:themeFill="accent5"/>
      </w:tcPr>
    </w:tblStylePr>
    <w:tblStylePr w:type="lastRow">
      <w:rPr>
        <w:b/>
        <w:bCs/>
      </w:rPr>
      <w:tblPr/>
      <w:tcPr>
        <w:tcBorders>
          <w:top w:val="double" w:sz="4" w:space="0" w:color="F0AD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  <w:insideH w:val="nil"/>
          <w:insideV w:val="nil"/>
        </w:tcBorders>
        <w:shd w:val="clear" w:color="auto" w:fill="000000" w:themeFill="accent6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0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6AB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6AB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6AB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6AB6" w:themeFill="accent1"/>
      </w:tcPr>
    </w:tblStylePr>
    <w:tblStylePr w:type="band1Vert">
      <w:tblPr/>
      <w:tcPr>
        <w:shd w:val="clear" w:color="auto" w:fill="9DC2EB" w:themeFill="accent1" w:themeFillTint="66"/>
      </w:tcPr>
    </w:tblStylePr>
    <w:tblStylePr w:type="band1Horz">
      <w:tblPr/>
      <w:tcPr>
        <w:shd w:val="clear" w:color="auto" w:fill="9DC2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A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A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A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A36" w:themeFill="accent2"/>
      </w:tcPr>
    </w:tblStylePr>
    <w:tblStylePr w:type="band1Vert">
      <w:tblPr/>
      <w:tcPr>
        <w:shd w:val="clear" w:color="auto" w:fill="9CA3BA" w:themeFill="accent2" w:themeFillTint="66"/>
      </w:tcPr>
    </w:tblStylePr>
    <w:tblStylePr w:type="band1Horz">
      <w:tblPr/>
      <w:tcPr>
        <w:shd w:val="clear" w:color="auto" w:fill="9CA3B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C5E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C5E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C5E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C5E7" w:themeFill="accent3"/>
      </w:tcPr>
    </w:tblStylePr>
    <w:tblStylePr w:type="band1Vert">
      <w:tblPr/>
      <w:tcPr>
        <w:shd w:val="clear" w:color="auto" w:fill="C5E7F5" w:themeFill="accent3" w:themeFillTint="66"/>
      </w:tcPr>
    </w:tblStylePr>
    <w:tblStylePr w:type="band1Horz">
      <w:tblPr/>
      <w:tcPr>
        <w:shd w:val="clear" w:color="auto" w:fill="C5E7F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327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327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327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327C" w:themeFill="accent4"/>
      </w:tcPr>
    </w:tblStylePr>
    <w:tblStylePr w:type="band1Vert">
      <w:tblPr/>
      <w:tcPr>
        <w:shd w:val="clear" w:color="auto" w:fill="979EDC" w:themeFill="accent4" w:themeFillTint="66"/>
      </w:tcPr>
    </w:tblStylePr>
    <w:tblStylePr w:type="band1Horz">
      <w:tblPr/>
      <w:tcPr>
        <w:shd w:val="clear" w:color="auto" w:fill="979E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89" w:themeFill="accent5"/>
      </w:tcPr>
    </w:tblStylePr>
    <w:tblStylePr w:type="band1Vert">
      <w:tblPr/>
      <w:tcPr>
        <w:shd w:val="clear" w:color="auto" w:fill="F9DECF" w:themeFill="accent5" w:themeFillTint="66"/>
      </w:tcPr>
    </w:tblStylePr>
    <w:tblStylePr w:type="band1Horz">
      <w:tblPr/>
      <w:tcPr>
        <w:shd w:val="clear" w:color="auto" w:fill="F9DE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6"/>
      </w:tcPr>
    </w:tblStylePr>
    <w:tblStylePr w:type="band1Vert">
      <w:tblPr/>
      <w:tcPr>
        <w:shd w:val="clear" w:color="auto" w:fill="999999" w:themeFill="accent6" w:themeFillTint="66"/>
      </w:tcPr>
    </w:tblStylePr>
    <w:tblStylePr w:type="band1Horz">
      <w:tblPr/>
      <w:tcPr>
        <w:shd w:val="clear" w:color="auto" w:fill="99999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54043"/>
    <w:pPr>
      <w:spacing w:after="0" w:line="240" w:lineRule="auto"/>
    </w:pPr>
    <w:rPr>
      <w:color w:val="1B4F88" w:themeColor="accent1" w:themeShade="BF"/>
    </w:rPr>
    <w:tblPr>
      <w:tblStyleRowBandSize w:val="1"/>
      <w:tblStyleColBandSize w:val="1"/>
      <w:tblBorders>
        <w:top w:val="single" w:sz="4" w:space="0" w:color="6CA4E2" w:themeColor="accent1" w:themeTint="99"/>
        <w:left w:val="single" w:sz="4" w:space="0" w:color="6CA4E2" w:themeColor="accent1" w:themeTint="99"/>
        <w:bottom w:val="single" w:sz="4" w:space="0" w:color="6CA4E2" w:themeColor="accent1" w:themeTint="99"/>
        <w:right w:val="single" w:sz="4" w:space="0" w:color="6CA4E2" w:themeColor="accent1" w:themeTint="99"/>
        <w:insideH w:val="single" w:sz="4" w:space="0" w:color="6CA4E2" w:themeColor="accent1" w:themeTint="99"/>
        <w:insideV w:val="single" w:sz="4" w:space="0" w:color="6CA4E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CA4E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A4E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54043"/>
    <w:pPr>
      <w:spacing w:after="0" w:line="240" w:lineRule="auto"/>
    </w:pPr>
    <w:rPr>
      <w:color w:val="1C1F28" w:themeColor="accent2" w:themeShade="BF"/>
    </w:rPr>
    <w:tblPr>
      <w:tblStyleRowBandSize w:val="1"/>
      <w:tblStyleColBandSize w:val="1"/>
      <w:tblBorders>
        <w:top w:val="single" w:sz="4" w:space="0" w:color="6B7697" w:themeColor="accent2" w:themeTint="99"/>
        <w:left w:val="single" w:sz="4" w:space="0" w:color="6B7697" w:themeColor="accent2" w:themeTint="99"/>
        <w:bottom w:val="single" w:sz="4" w:space="0" w:color="6B7697" w:themeColor="accent2" w:themeTint="99"/>
        <w:right w:val="single" w:sz="4" w:space="0" w:color="6B7697" w:themeColor="accent2" w:themeTint="99"/>
        <w:insideH w:val="single" w:sz="4" w:space="0" w:color="6B7697" w:themeColor="accent2" w:themeTint="99"/>
        <w:insideV w:val="single" w:sz="4" w:space="0" w:color="6B76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B76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B76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4043"/>
    <w:pPr>
      <w:spacing w:after="0" w:line="240" w:lineRule="auto"/>
    </w:pPr>
    <w:rPr>
      <w:color w:val="25A6DA" w:themeColor="accent3" w:themeShade="BF"/>
    </w:rPr>
    <w:tblPr>
      <w:tblStyleRowBandSize w:val="1"/>
      <w:tblStyleColBandSize w:val="1"/>
      <w:tblBorders>
        <w:top w:val="single" w:sz="4" w:space="0" w:color="A8DBF0" w:themeColor="accent3" w:themeTint="99"/>
        <w:left w:val="single" w:sz="4" w:space="0" w:color="A8DBF0" w:themeColor="accent3" w:themeTint="99"/>
        <w:bottom w:val="single" w:sz="4" w:space="0" w:color="A8DBF0" w:themeColor="accent3" w:themeTint="99"/>
        <w:right w:val="single" w:sz="4" w:space="0" w:color="A8DBF0" w:themeColor="accent3" w:themeTint="99"/>
        <w:insideH w:val="single" w:sz="4" w:space="0" w:color="A8DBF0" w:themeColor="accent3" w:themeTint="99"/>
        <w:insideV w:val="single" w:sz="4" w:space="0" w:color="A8DBF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8DB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B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54043"/>
    <w:pPr>
      <w:spacing w:after="0" w:line="240" w:lineRule="auto"/>
    </w:pPr>
    <w:rPr>
      <w:color w:val="1E255C" w:themeColor="accent4" w:themeShade="BF"/>
    </w:rPr>
    <w:tblPr>
      <w:tblStyleRowBandSize w:val="1"/>
      <w:tblStyleColBandSize w:val="1"/>
      <w:tblBorders>
        <w:top w:val="single" w:sz="4" w:space="0" w:color="636ECB" w:themeColor="accent4" w:themeTint="99"/>
        <w:left w:val="single" w:sz="4" w:space="0" w:color="636ECB" w:themeColor="accent4" w:themeTint="99"/>
        <w:bottom w:val="single" w:sz="4" w:space="0" w:color="636ECB" w:themeColor="accent4" w:themeTint="99"/>
        <w:right w:val="single" w:sz="4" w:space="0" w:color="636ECB" w:themeColor="accent4" w:themeTint="99"/>
        <w:insideH w:val="single" w:sz="4" w:space="0" w:color="636ECB" w:themeColor="accent4" w:themeTint="99"/>
        <w:insideV w:val="single" w:sz="4" w:space="0" w:color="636E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36E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6E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54043"/>
    <w:pPr>
      <w:spacing w:after="0" w:line="240" w:lineRule="auto"/>
    </w:pPr>
    <w:rPr>
      <w:color w:val="E57235" w:themeColor="accent5" w:themeShade="BF"/>
    </w:rPr>
    <w:tblPr>
      <w:tblStyleRowBandSize w:val="1"/>
      <w:tblStyleColBandSize w:val="1"/>
      <w:tblBorders>
        <w:top w:val="single" w:sz="4" w:space="0" w:color="F6CDB8" w:themeColor="accent5" w:themeTint="99"/>
        <w:left w:val="single" w:sz="4" w:space="0" w:color="F6CDB8" w:themeColor="accent5" w:themeTint="99"/>
        <w:bottom w:val="single" w:sz="4" w:space="0" w:color="F6CDB8" w:themeColor="accent5" w:themeTint="99"/>
        <w:right w:val="single" w:sz="4" w:space="0" w:color="F6CDB8" w:themeColor="accent5" w:themeTint="99"/>
        <w:insideH w:val="single" w:sz="4" w:space="0" w:color="F6CDB8" w:themeColor="accent5" w:themeTint="99"/>
        <w:insideV w:val="single" w:sz="4" w:space="0" w:color="F6CD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D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D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54043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540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54043"/>
    <w:pPr>
      <w:spacing w:after="0" w:line="240" w:lineRule="auto"/>
    </w:pPr>
    <w:rPr>
      <w:color w:val="1B4F88" w:themeColor="accent1" w:themeShade="BF"/>
    </w:rPr>
    <w:tblPr>
      <w:tblStyleRowBandSize w:val="1"/>
      <w:tblStyleColBandSize w:val="1"/>
      <w:tblBorders>
        <w:top w:val="single" w:sz="4" w:space="0" w:color="6CA4E2" w:themeColor="accent1" w:themeTint="99"/>
        <w:left w:val="single" w:sz="4" w:space="0" w:color="6CA4E2" w:themeColor="accent1" w:themeTint="99"/>
        <w:bottom w:val="single" w:sz="4" w:space="0" w:color="6CA4E2" w:themeColor="accent1" w:themeTint="99"/>
        <w:right w:val="single" w:sz="4" w:space="0" w:color="6CA4E2" w:themeColor="accent1" w:themeTint="99"/>
        <w:insideH w:val="single" w:sz="4" w:space="0" w:color="6CA4E2" w:themeColor="accent1" w:themeTint="99"/>
        <w:insideV w:val="single" w:sz="4" w:space="0" w:color="6CA4E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0F5" w:themeFill="accent1" w:themeFillTint="33"/>
      </w:tcPr>
    </w:tblStylePr>
    <w:tblStylePr w:type="band1Horz">
      <w:tblPr/>
      <w:tcPr>
        <w:shd w:val="clear" w:color="auto" w:fill="CEE0F5" w:themeFill="accent1" w:themeFillTint="33"/>
      </w:tcPr>
    </w:tblStylePr>
    <w:tblStylePr w:type="neCell">
      <w:tblPr/>
      <w:tcPr>
        <w:tcBorders>
          <w:bottom w:val="single" w:sz="4" w:space="0" w:color="6CA4E2" w:themeColor="accent1" w:themeTint="99"/>
        </w:tcBorders>
      </w:tcPr>
    </w:tblStylePr>
    <w:tblStylePr w:type="nwCell">
      <w:tblPr/>
      <w:tcPr>
        <w:tcBorders>
          <w:bottom w:val="single" w:sz="4" w:space="0" w:color="6CA4E2" w:themeColor="accent1" w:themeTint="99"/>
        </w:tcBorders>
      </w:tcPr>
    </w:tblStylePr>
    <w:tblStylePr w:type="seCell">
      <w:tblPr/>
      <w:tcPr>
        <w:tcBorders>
          <w:top w:val="single" w:sz="4" w:space="0" w:color="6CA4E2" w:themeColor="accent1" w:themeTint="99"/>
        </w:tcBorders>
      </w:tcPr>
    </w:tblStylePr>
    <w:tblStylePr w:type="swCell">
      <w:tblPr/>
      <w:tcPr>
        <w:tcBorders>
          <w:top w:val="single" w:sz="4" w:space="0" w:color="6CA4E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54043"/>
    <w:pPr>
      <w:spacing w:after="0" w:line="240" w:lineRule="auto"/>
    </w:pPr>
    <w:rPr>
      <w:color w:val="1C1F28" w:themeColor="accent2" w:themeShade="BF"/>
    </w:rPr>
    <w:tblPr>
      <w:tblStyleRowBandSize w:val="1"/>
      <w:tblStyleColBandSize w:val="1"/>
      <w:tblBorders>
        <w:top w:val="single" w:sz="4" w:space="0" w:color="6B7697" w:themeColor="accent2" w:themeTint="99"/>
        <w:left w:val="single" w:sz="4" w:space="0" w:color="6B7697" w:themeColor="accent2" w:themeTint="99"/>
        <w:bottom w:val="single" w:sz="4" w:space="0" w:color="6B7697" w:themeColor="accent2" w:themeTint="99"/>
        <w:right w:val="single" w:sz="4" w:space="0" w:color="6B7697" w:themeColor="accent2" w:themeTint="99"/>
        <w:insideH w:val="single" w:sz="4" w:space="0" w:color="6B7697" w:themeColor="accent2" w:themeTint="99"/>
        <w:insideV w:val="single" w:sz="4" w:space="0" w:color="6B76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DC" w:themeFill="accent2" w:themeFillTint="33"/>
      </w:tcPr>
    </w:tblStylePr>
    <w:tblStylePr w:type="band1Horz">
      <w:tblPr/>
      <w:tcPr>
        <w:shd w:val="clear" w:color="auto" w:fill="CDD1DC" w:themeFill="accent2" w:themeFillTint="33"/>
      </w:tcPr>
    </w:tblStylePr>
    <w:tblStylePr w:type="neCell">
      <w:tblPr/>
      <w:tcPr>
        <w:tcBorders>
          <w:bottom w:val="single" w:sz="4" w:space="0" w:color="6B7697" w:themeColor="accent2" w:themeTint="99"/>
        </w:tcBorders>
      </w:tcPr>
    </w:tblStylePr>
    <w:tblStylePr w:type="nwCell">
      <w:tblPr/>
      <w:tcPr>
        <w:tcBorders>
          <w:bottom w:val="single" w:sz="4" w:space="0" w:color="6B7697" w:themeColor="accent2" w:themeTint="99"/>
        </w:tcBorders>
      </w:tcPr>
    </w:tblStylePr>
    <w:tblStylePr w:type="seCell">
      <w:tblPr/>
      <w:tcPr>
        <w:tcBorders>
          <w:top w:val="single" w:sz="4" w:space="0" w:color="6B7697" w:themeColor="accent2" w:themeTint="99"/>
        </w:tcBorders>
      </w:tcPr>
    </w:tblStylePr>
    <w:tblStylePr w:type="swCell">
      <w:tblPr/>
      <w:tcPr>
        <w:tcBorders>
          <w:top w:val="single" w:sz="4" w:space="0" w:color="6B769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54043"/>
    <w:pPr>
      <w:spacing w:after="0" w:line="240" w:lineRule="auto"/>
    </w:pPr>
    <w:rPr>
      <w:color w:val="25A6DA" w:themeColor="accent3" w:themeShade="BF"/>
    </w:rPr>
    <w:tblPr>
      <w:tblStyleRowBandSize w:val="1"/>
      <w:tblStyleColBandSize w:val="1"/>
      <w:tblBorders>
        <w:top w:val="single" w:sz="4" w:space="0" w:color="A8DBF0" w:themeColor="accent3" w:themeTint="99"/>
        <w:left w:val="single" w:sz="4" w:space="0" w:color="A8DBF0" w:themeColor="accent3" w:themeTint="99"/>
        <w:bottom w:val="single" w:sz="4" w:space="0" w:color="A8DBF0" w:themeColor="accent3" w:themeTint="99"/>
        <w:right w:val="single" w:sz="4" w:space="0" w:color="A8DBF0" w:themeColor="accent3" w:themeTint="99"/>
        <w:insideH w:val="single" w:sz="4" w:space="0" w:color="A8DBF0" w:themeColor="accent3" w:themeTint="99"/>
        <w:insideV w:val="single" w:sz="4" w:space="0" w:color="A8DBF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3" w:themeFillTint="33"/>
      </w:tcPr>
    </w:tblStylePr>
    <w:tblStylePr w:type="band1Horz">
      <w:tblPr/>
      <w:tcPr>
        <w:shd w:val="clear" w:color="auto" w:fill="E2F3FA" w:themeFill="accent3" w:themeFillTint="33"/>
      </w:tcPr>
    </w:tblStylePr>
    <w:tblStylePr w:type="neCell">
      <w:tblPr/>
      <w:tcPr>
        <w:tcBorders>
          <w:bottom w:val="single" w:sz="4" w:space="0" w:color="A8DBF0" w:themeColor="accent3" w:themeTint="99"/>
        </w:tcBorders>
      </w:tcPr>
    </w:tblStylePr>
    <w:tblStylePr w:type="nwCell">
      <w:tblPr/>
      <w:tcPr>
        <w:tcBorders>
          <w:bottom w:val="single" w:sz="4" w:space="0" w:color="A8DBF0" w:themeColor="accent3" w:themeTint="99"/>
        </w:tcBorders>
      </w:tcPr>
    </w:tblStylePr>
    <w:tblStylePr w:type="seCell">
      <w:tblPr/>
      <w:tcPr>
        <w:tcBorders>
          <w:top w:val="single" w:sz="4" w:space="0" w:color="A8DBF0" w:themeColor="accent3" w:themeTint="99"/>
        </w:tcBorders>
      </w:tcPr>
    </w:tblStylePr>
    <w:tblStylePr w:type="swCell">
      <w:tblPr/>
      <w:tcPr>
        <w:tcBorders>
          <w:top w:val="single" w:sz="4" w:space="0" w:color="A8DBF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54043"/>
    <w:pPr>
      <w:spacing w:after="0" w:line="240" w:lineRule="auto"/>
    </w:pPr>
    <w:rPr>
      <w:color w:val="1E255C" w:themeColor="accent4" w:themeShade="BF"/>
    </w:rPr>
    <w:tblPr>
      <w:tblStyleRowBandSize w:val="1"/>
      <w:tblStyleColBandSize w:val="1"/>
      <w:tblBorders>
        <w:top w:val="single" w:sz="4" w:space="0" w:color="636ECB" w:themeColor="accent4" w:themeTint="99"/>
        <w:left w:val="single" w:sz="4" w:space="0" w:color="636ECB" w:themeColor="accent4" w:themeTint="99"/>
        <w:bottom w:val="single" w:sz="4" w:space="0" w:color="636ECB" w:themeColor="accent4" w:themeTint="99"/>
        <w:right w:val="single" w:sz="4" w:space="0" w:color="636ECB" w:themeColor="accent4" w:themeTint="99"/>
        <w:insideH w:val="single" w:sz="4" w:space="0" w:color="636ECB" w:themeColor="accent4" w:themeTint="99"/>
        <w:insideV w:val="single" w:sz="4" w:space="0" w:color="636E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CEEE" w:themeFill="accent4" w:themeFillTint="33"/>
      </w:tcPr>
    </w:tblStylePr>
    <w:tblStylePr w:type="band1Horz">
      <w:tblPr/>
      <w:tcPr>
        <w:shd w:val="clear" w:color="auto" w:fill="CBCEEE" w:themeFill="accent4" w:themeFillTint="33"/>
      </w:tcPr>
    </w:tblStylePr>
    <w:tblStylePr w:type="neCell">
      <w:tblPr/>
      <w:tcPr>
        <w:tcBorders>
          <w:bottom w:val="single" w:sz="4" w:space="0" w:color="636ECB" w:themeColor="accent4" w:themeTint="99"/>
        </w:tcBorders>
      </w:tcPr>
    </w:tblStylePr>
    <w:tblStylePr w:type="nwCell">
      <w:tblPr/>
      <w:tcPr>
        <w:tcBorders>
          <w:bottom w:val="single" w:sz="4" w:space="0" w:color="636ECB" w:themeColor="accent4" w:themeTint="99"/>
        </w:tcBorders>
      </w:tcPr>
    </w:tblStylePr>
    <w:tblStylePr w:type="seCell">
      <w:tblPr/>
      <w:tcPr>
        <w:tcBorders>
          <w:top w:val="single" w:sz="4" w:space="0" w:color="636ECB" w:themeColor="accent4" w:themeTint="99"/>
        </w:tcBorders>
      </w:tcPr>
    </w:tblStylePr>
    <w:tblStylePr w:type="swCell">
      <w:tblPr/>
      <w:tcPr>
        <w:tcBorders>
          <w:top w:val="single" w:sz="4" w:space="0" w:color="636E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54043"/>
    <w:pPr>
      <w:spacing w:after="0" w:line="240" w:lineRule="auto"/>
    </w:pPr>
    <w:rPr>
      <w:color w:val="E57235" w:themeColor="accent5" w:themeShade="BF"/>
    </w:rPr>
    <w:tblPr>
      <w:tblStyleRowBandSize w:val="1"/>
      <w:tblStyleColBandSize w:val="1"/>
      <w:tblBorders>
        <w:top w:val="single" w:sz="4" w:space="0" w:color="F6CDB8" w:themeColor="accent5" w:themeTint="99"/>
        <w:left w:val="single" w:sz="4" w:space="0" w:color="F6CDB8" w:themeColor="accent5" w:themeTint="99"/>
        <w:bottom w:val="single" w:sz="4" w:space="0" w:color="F6CDB8" w:themeColor="accent5" w:themeTint="99"/>
        <w:right w:val="single" w:sz="4" w:space="0" w:color="F6CDB8" w:themeColor="accent5" w:themeTint="99"/>
        <w:insideH w:val="single" w:sz="4" w:space="0" w:color="F6CDB8" w:themeColor="accent5" w:themeTint="99"/>
        <w:insideV w:val="single" w:sz="4" w:space="0" w:color="F6CD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7" w:themeFill="accent5" w:themeFillTint="33"/>
      </w:tcPr>
    </w:tblStylePr>
    <w:tblStylePr w:type="band1Horz">
      <w:tblPr/>
      <w:tcPr>
        <w:shd w:val="clear" w:color="auto" w:fill="FCEEE7" w:themeFill="accent5" w:themeFillTint="33"/>
      </w:tcPr>
    </w:tblStylePr>
    <w:tblStylePr w:type="neCell">
      <w:tblPr/>
      <w:tcPr>
        <w:tcBorders>
          <w:bottom w:val="single" w:sz="4" w:space="0" w:color="F6CDB8" w:themeColor="accent5" w:themeTint="99"/>
        </w:tcBorders>
      </w:tcPr>
    </w:tblStylePr>
    <w:tblStylePr w:type="nwCell">
      <w:tblPr/>
      <w:tcPr>
        <w:tcBorders>
          <w:bottom w:val="single" w:sz="4" w:space="0" w:color="F6CDB8" w:themeColor="accent5" w:themeTint="99"/>
        </w:tcBorders>
      </w:tcPr>
    </w:tblStylePr>
    <w:tblStylePr w:type="seCell">
      <w:tblPr/>
      <w:tcPr>
        <w:tcBorders>
          <w:top w:val="single" w:sz="4" w:space="0" w:color="F6CDB8" w:themeColor="accent5" w:themeTint="99"/>
        </w:tcBorders>
      </w:tcPr>
    </w:tblStylePr>
    <w:tblStylePr w:type="swCell">
      <w:tblPr/>
      <w:tcPr>
        <w:tcBorders>
          <w:top w:val="single" w:sz="4" w:space="0" w:color="F6CD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54043"/>
    <w:pPr>
      <w:spacing w:after="0" w:line="240" w:lineRule="auto"/>
    </w:pPr>
    <w:rPr>
      <w:color w:val="000000" w:themeColor="accent6" w:themeShade="BF"/>
    </w:rPr>
    <w:tblPr>
      <w:tblStyleRowBandSize w:val="1"/>
      <w:tblStyleColBandSize w:val="1"/>
      <w:tblBorders>
        <w:top w:val="single" w:sz="4" w:space="0" w:color="666666" w:themeColor="accent6" w:themeTint="99"/>
        <w:left w:val="single" w:sz="4" w:space="0" w:color="666666" w:themeColor="accent6" w:themeTint="99"/>
        <w:bottom w:val="single" w:sz="4" w:space="0" w:color="666666" w:themeColor="accent6" w:themeTint="99"/>
        <w:right w:val="single" w:sz="4" w:space="0" w:color="666666" w:themeColor="accent6" w:themeTint="99"/>
        <w:insideH w:val="single" w:sz="4" w:space="0" w:color="666666" w:themeColor="accent6" w:themeTint="99"/>
        <w:insideV w:val="single" w:sz="4" w:space="0" w:color="6666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bottom w:val="single" w:sz="4" w:space="0" w:color="666666" w:themeColor="accent6" w:themeTint="99"/>
        </w:tcBorders>
      </w:tcPr>
    </w:tblStylePr>
    <w:tblStylePr w:type="nwCell">
      <w:tblPr/>
      <w:tcPr>
        <w:tcBorders>
          <w:bottom w:val="single" w:sz="4" w:space="0" w:color="666666" w:themeColor="accent6" w:themeTint="99"/>
        </w:tcBorders>
      </w:tcPr>
    </w:tblStylePr>
    <w:tblStylePr w:type="seCell">
      <w:tblPr/>
      <w:tcPr>
        <w:tcBorders>
          <w:top w:val="single" w:sz="4" w:space="0" w:color="666666" w:themeColor="accent6" w:themeTint="99"/>
        </w:tcBorders>
      </w:tcPr>
    </w:tblStylePr>
    <w:tblStylePr w:type="swCell">
      <w:tblPr/>
      <w:tcPr>
        <w:tcBorders>
          <w:top w:val="single" w:sz="4" w:space="0" w:color="666666" w:themeColor="accent6" w:themeTint="99"/>
        </w:tcBorders>
      </w:tcPr>
    </w:tblStylePr>
  </w:style>
  <w:style w:type="table" w:styleId="TableGridLight">
    <w:name w:val="Grid Table Light"/>
    <w:basedOn w:val="TableNormal"/>
    <w:uiPriority w:val="40"/>
    <w:rsid w:val="0035404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54043"/>
  </w:style>
  <w:style w:type="character" w:styleId="EndnoteReference">
    <w:name w:val="endnote reference"/>
    <w:basedOn w:val="DefaultParagraphFont"/>
    <w:uiPriority w:val="99"/>
    <w:semiHidden/>
    <w:unhideWhenUsed/>
    <w:rsid w:val="0035404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40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4043"/>
    <w:rPr>
      <w:sz w:val="20"/>
      <w:szCs w:val="20"/>
    </w:rPr>
  </w:style>
  <w:style w:type="character" w:styleId="SmartHyperlink">
    <w:name w:val="Smart Hyperlink"/>
    <w:basedOn w:val="DefaultParagraphFont"/>
    <w:uiPriority w:val="99"/>
    <w:semiHidden/>
    <w:unhideWhenUsed/>
    <w:rsid w:val="00354043"/>
    <w:rPr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354043"/>
    <w:rPr>
      <w:color w:val="0563C1" w:themeColor="hyperlink"/>
      <w:u w:val="single"/>
      <w:shd w:val="clear" w:color="auto" w:fill="E1DFDD"/>
    </w:rPr>
  </w:style>
  <w:style w:type="character" w:customStyle="1" w:styleId="SmartLinkError">
    <w:name w:val="Smart Link Error"/>
    <w:basedOn w:val="DefaultParagraphFont"/>
    <w:uiPriority w:val="99"/>
    <w:semiHidden/>
    <w:unhideWhenUsed/>
    <w:rsid w:val="00354043"/>
    <w:rPr>
      <w:color w:val="FF0000"/>
    </w:rPr>
  </w:style>
  <w:style w:type="character" w:styleId="Strong">
    <w:name w:val="Strong"/>
    <w:basedOn w:val="DefaultParagraphFont"/>
    <w:uiPriority w:val="22"/>
    <w:qFormat/>
    <w:rsid w:val="00354043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354043"/>
    <w:rPr>
      <w:b/>
      <w:bCs/>
      <w:smallCaps/>
      <w:color w:val="246AB6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354043"/>
    <w:rPr>
      <w:i/>
      <w:iCs/>
      <w:color w:val="246AB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043"/>
    <w:pPr>
      <w:pBdr>
        <w:top w:val="single" w:sz="4" w:space="10" w:color="246AB6" w:themeColor="accent1"/>
        <w:bottom w:val="single" w:sz="4" w:space="10" w:color="246AB6" w:themeColor="accent1"/>
      </w:pBdr>
      <w:spacing w:before="360" w:after="360"/>
      <w:ind w:left="864" w:right="864"/>
      <w:jc w:val="center"/>
    </w:pPr>
    <w:rPr>
      <w:i/>
      <w:iCs/>
      <w:color w:val="246AB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043"/>
    <w:rPr>
      <w:i/>
      <w:iCs/>
      <w:color w:val="246AB6" w:themeColor="accent1"/>
    </w:rPr>
  </w:style>
  <w:style w:type="paragraph" w:styleId="IndexHeading">
    <w:name w:val="index heading"/>
    <w:basedOn w:val="Normal"/>
    <w:next w:val="Index1"/>
    <w:uiPriority w:val="99"/>
    <w:semiHidden/>
    <w:unhideWhenUsed/>
    <w:rsid w:val="00354043"/>
    <w:rPr>
      <w:rFonts w:asciiTheme="majorHAnsi" w:eastAsiaTheme="majorEastAsia" w:hAnsiTheme="majorHAnsi" w:cstheme="majorBidi"/>
      <w:b/>
      <w:bCs/>
    </w:rPr>
  </w:style>
  <w:style w:type="character" w:styleId="SubtleReference">
    <w:name w:val="Subtle Reference"/>
    <w:basedOn w:val="DefaultParagraphFont"/>
    <w:uiPriority w:val="31"/>
    <w:qFormat/>
    <w:rsid w:val="00354043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354043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35404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404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404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35404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404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404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404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404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35404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5404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404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404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5404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404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404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5404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404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404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404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404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404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404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404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404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404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404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uiPriority w:val="99"/>
    <w:semiHidden/>
    <w:unhideWhenUsed/>
    <w:rsid w:val="0035404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404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404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404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404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404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404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54043"/>
    <w:rPr>
      <w:color w:val="605E5C"/>
      <w:shd w:val="clear" w:color="auto" w:fill="E1DFD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404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4043"/>
  </w:style>
  <w:style w:type="character" w:styleId="Emphasis">
    <w:name w:val="Emphasis"/>
    <w:basedOn w:val="DefaultParagraphFont"/>
    <w:uiPriority w:val="20"/>
    <w:qFormat/>
    <w:rsid w:val="00354043"/>
    <w:rPr>
      <w:i/>
      <w:iCs/>
    </w:rPr>
  </w:style>
  <w:style w:type="paragraph" w:styleId="NormalIndent">
    <w:name w:val="Normal Indent"/>
    <w:basedOn w:val="Normal"/>
    <w:uiPriority w:val="99"/>
    <w:semiHidden/>
    <w:unhideWhenUsed/>
    <w:rsid w:val="00354043"/>
    <w:pPr>
      <w:ind w:left="708"/>
    </w:pPr>
  </w:style>
  <w:style w:type="table" w:styleId="PlainTable1">
    <w:name w:val="Plain Table 1"/>
    <w:basedOn w:val="TableNormal"/>
    <w:uiPriority w:val="41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404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5404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mcds>
    <wne:mcd wne:macroName="TEMPLATEPROJECT.FORTEGNELSEMODUL.UPDATEFIELD" wne:name="TemplateProject.Fortegnelsemodul.updatefield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svg"/><Relationship Id="rId21" Type="http://schemas.openxmlformats.org/officeDocument/2006/relationships/image" Target="media/image10.png"/><Relationship Id="rId34" Type="http://schemas.openxmlformats.org/officeDocument/2006/relationships/image" Target="media/image23.svg"/><Relationship Id="rId42" Type="http://schemas.openxmlformats.org/officeDocument/2006/relationships/image" Target="media/image31.sv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1.xml"/><Relationship Id="rId16" Type="http://schemas.openxmlformats.org/officeDocument/2006/relationships/image" Target="media/image5.svg"/><Relationship Id="rId29" Type="http://schemas.openxmlformats.org/officeDocument/2006/relationships/image" Target="media/image18.png"/><Relationship Id="rId11" Type="http://schemas.openxmlformats.org/officeDocument/2006/relationships/footnotes" Target="footnotes.xml"/><Relationship Id="rId24" Type="http://schemas.openxmlformats.org/officeDocument/2006/relationships/image" Target="media/image13.sv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eader" Target="header2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image" Target="media/image25.jpg"/><Relationship Id="rId49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3.svg"/><Relationship Id="rId22" Type="http://schemas.openxmlformats.org/officeDocument/2006/relationships/image" Target="media/image11.sv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3.xml"/><Relationship Id="rId8" Type="http://schemas.openxmlformats.org/officeDocument/2006/relationships/styles" Target="style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microsoft.com/office/2006/relationships/vbaProject" Target="vbaProject.bin"/><Relationship Id="rId6" Type="http://schemas.openxmlformats.org/officeDocument/2006/relationships/customXml" Target="../customXml/item5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vbaProject.bin.rels><?xml version="1.0" encoding="UTF-8" standalone="yes"?>
<Relationships xmlns="http://schemas.openxmlformats.org/package/2006/relationships"><Relationship Id="rId3" Type="http://schemas.microsoft.com/office/2006/relationships/wordVbaData" Target="vbaData.xml"/><Relationship Id="rId2" Type="http://schemas.microsoft.com/office/2014/relationships/vbaProjectSignatureAgile" Target="vbaProjectSignatureAgile.bin"/><Relationship Id="rId1" Type="http://schemas.microsoft.com/office/2006/relationships/vbaProjectSignature" Target="vbaProjectSignature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../media/image34.png"/><Relationship Id="rId5" Type="http://schemas.openxmlformats.org/officeDocument/2006/relationships/image" Target="../media/image33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384942F5B145A5872D73C1950459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1D6CA0A-09F9-4D38-A986-91F7663B2642}"/>
      </w:docPartPr>
      <w:docPartBody>
        <w:p w:rsidR="00C115BF" w:rsidRDefault="00B24B41">
          <w:r w:rsidRPr="00922648">
            <w:rPr>
              <w:rStyle w:val="PlaceholderText"/>
            </w:rPr>
            <w:t>[Sitat/uthevet tekst]</w:t>
          </w:r>
        </w:p>
      </w:docPartBody>
    </w:docPart>
    <w:docPart>
      <w:docPartPr>
        <w:name w:val="15E2726D105C44609CE940BE156FD6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B64FCC0-A2A4-475A-9077-5FDEC6940C17}"/>
      </w:docPartPr>
      <w:docPartBody>
        <w:p w:rsidR="00C115BF" w:rsidRDefault="00B24B41">
          <w:r w:rsidRPr="00922648">
            <w:rPr>
              <w:rStyle w:val="PlaceholderText"/>
            </w:rPr>
            <w:t>[Navn og tittel]</w:t>
          </w:r>
        </w:p>
      </w:docPartBody>
    </w:docPart>
    <w:docPart>
      <w:docPartPr>
        <w:name w:val="6B1B34F565D44AC5BF010BFC1E58647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C979346-0EB7-4FC3-8612-70997215CD56}"/>
      </w:docPartPr>
      <w:docPartBody>
        <w:p w:rsidR="00C115BF" w:rsidRDefault="00B24B41">
          <w:r w:rsidRPr="00922648">
            <w:rPr>
              <w:rStyle w:val="PlaceholderText"/>
            </w:rPr>
            <w:t>[Mellomtittel]</w:t>
          </w:r>
        </w:p>
      </w:docPartBody>
    </w:docPart>
    <w:docPart>
      <w:docPartPr>
        <w:name w:val="645FC738B42947A1B6C02AF61197AE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295B4A-314A-4B65-83DF-473C7FD1F776}"/>
      </w:docPartPr>
      <w:docPartBody>
        <w:p w:rsidR="00C115BF" w:rsidRDefault="00B24B41">
          <w:r w:rsidRPr="00922648">
            <w:rPr>
              <w:rStyle w:val="PlaceholderText"/>
            </w:rPr>
            <w:t>[Brødtekst]</w:t>
          </w:r>
        </w:p>
      </w:docPartBody>
    </w:docPart>
    <w:docPart>
      <w:docPartPr>
        <w:name w:val="482FB290D8664367B7B677B9CA06A0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9CCBE2-F0A4-42E0-BDF2-AE51EC152FF6}"/>
      </w:docPartPr>
      <w:docPartBody>
        <w:p w:rsidR="00C115BF" w:rsidRDefault="00B24B41">
          <w:r w:rsidRPr="00922648">
            <w:rPr>
              <w:rStyle w:val="PlaceholderText"/>
            </w:rPr>
            <w:t>[Overskrift]</w:t>
          </w:r>
        </w:p>
      </w:docPartBody>
    </w:docPart>
    <w:docPart>
      <w:docPartPr>
        <w:name w:val="56749781CEAD4B8B9C322E8AC0871D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4F96B9-5527-40F9-B75D-A8AEA3557520}"/>
      </w:docPartPr>
      <w:docPartBody>
        <w:p w:rsidR="00C115BF" w:rsidRDefault="00B24B41">
          <w:r w:rsidRPr="00922648">
            <w:rPr>
              <w:rStyle w:val="PlaceholderText"/>
            </w:rPr>
            <w:t>[Bildetekst]</w:t>
          </w:r>
        </w:p>
      </w:docPartBody>
    </w:docPart>
    <w:docPart>
      <w:docPartPr>
        <w:name w:val="4C94FBFF3ABA43FFA975821A5C384A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749830-DB69-4BEA-A640-66B1669E9890}"/>
      </w:docPartPr>
      <w:docPartBody>
        <w:p w:rsidR="00C115BF" w:rsidRDefault="00B24B41" w:rsidP="00B24B41">
          <w:pPr>
            <w:pStyle w:val="4C94FBFF3ABA43FFA975821A5C384AD0"/>
          </w:pPr>
          <w:r w:rsidRPr="00922648">
            <w:rPr>
              <w:rStyle w:val="PlaceholderText"/>
            </w:rPr>
            <w:t>[Bildetekst]</w:t>
          </w:r>
        </w:p>
      </w:docPartBody>
    </w:docPart>
    <w:docPart>
      <w:docPartPr>
        <w:name w:val="Faktaboks"/>
        <w:style w:val="Overskrift 2"/>
        <w:category>
          <w:name w:val="Generelt"/>
          <w:gallery w:val="docParts"/>
        </w:category>
        <w:behaviors>
          <w:behavior w:val="content"/>
        </w:behaviors>
        <w:guid w:val="{970B19C1-42BF-45E3-82E1-06877A003C97}"/>
      </w:docPartPr>
      <w:docPartBody>
        <w:p w:rsidR="00B86D1B" w:rsidRDefault="00F21972" w:rsidP="00F21972">
          <w:pPr>
            <w:pStyle w:val="Faktaboks"/>
          </w:pPr>
          <w:r w:rsidRPr="00463957">
            <w:rPr>
              <w:noProof/>
              <w:lang w:val="pt-BR"/>
            </w:rPr>
            <mc:AlternateContent>
              <mc:Choice Requires="wps">
                <w:drawing>
                  <wp:anchor distT="45720" distB="45720" distL="114300" distR="114300" simplePos="0" relativeHeight="251678720" behindDoc="0" locked="0" layoutInCell="1" allowOverlap="1" wp14:anchorId="7E0C5585" wp14:editId="695BF1A5">
                    <wp:simplePos x="0" y="0"/>
                    <wp:positionH relativeFrom="column">
                      <wp:posOffset>2771140</wp:posOffset>
                    </wp:positionH>
                    <wp:positionV relativeFrom="paragraph">
                      <wp:posOffset>169545</wp:posOffset>
                    </wp:positionV>
                    <wp:extent cx="2616835" cy="1374775"/>
                    <wp:effectExtent l="0" t="0" r="0" b="0"/>
                    <wp:wrapSquare wrapText="bothSides"/>
                    <wp:docPr id="2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6835" cy="1374775"/>
                            </a:xfrm>
                            <a:prstGeom prst="rect">
                              <a:avLst/>
                            </a:prstGeom>
                            <a:solidFill>
                              <a:srgbClr val="D0EBE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21972" w:rsidRDefault="00B73650" w:rsidP="00463957">
                                <w:pPr>
                                  <w:pStyle w:val="Heading3"/>
                                </w:pPr>
                                <w:sdt>
                                  <w:sdtPr>
                                    <w:alias w:val="Tittel"/>
                                    <w:tag w:val="Tittel"/>
                                    <w:id w:val="-1236389458"/>
                                    <w:temporary/>
                                    <w:showingPlcHdr/>
                                    <w:text w:multiLine="1"/>
                                  </w:sdtPr>
                                  <w:sdtEndPr/>
                                  <w:sdtContent>
                                    <w:r w:rsidR="00F21972" w:rsidRPr="00C3170A">
                                      <w:rPr>
                                        <w:rStyle w:val="PlaceholderText"/>
                                        <w:color w:val="1B2534"/>
                                      </w:rPr>
                                      <w:t>[Tittel]</w:t>
                                    </w:r>
                                  </w:sdtContent>
                                </w:sdt>
                              </w:p>
                              <w:p w:rsidR="00F21972" w:rsidRPr="00C3170A" w:rsidRDefault="00B73650" w:rsidP="00533421">
                                <w:pPr>
                                  <w:pStyle w:val="ListParagraph"/>
                                </w:pPr>
                                <w:sdt>
                                  <w:sdtPr>
                                    <w:rPr>
                                      <w:lang w:val="pt-BR"/>
                                    </w:rPr>
                                    <w:alias w:val="Punkt"/>
                                    <w:tag w:val="Punkt"/>
                                    <w:id w:val="731205015"/>
                                    <w:temporary/>
                                    <w:showingPlcHdr/>
                                    <w:text w:multiLine="1"/>
                                  </w:sdtPr>
                                  <w:sdtEndPr/>
                                  <w:sdtContent>
                                    <w:r w:rsidR="00F21972" w:rsidRPr="00C3170A">
                                      <w:rPr>
                                        <w:rStyle w:val="PlaceholderText"/>
                                        <w:color w:val="1B2634"/>
                                      </w:rPr>
                                      <w:t>[Punkt]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252000" tIns="288000" rIns="216000" bIns="21600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0C5585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6" type="#_x0000_t202" style="position:absolute;margin-left:218.2pt;margin-top:13.35pt;width:206.05pt;height:10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" fillcolor="#d0ebef" stroked="f">
                    <v:textbox style="mso-fit-shape-to-text:t" inset="7mm,8mm,6mm,6mm">
                      <w:txbxContent>
                        <w:p w:rsidR="00F21972" w:rsidRDefault="00B73650" w:rsidP="00463957">
                          <w:pPr>
                            <w:pStyle w:val="Heading3"/>
                          </w:pPr>
                          <w:sdt>
                            <w:sdtPr>
                              <w:alias w:val="Tittel"/>
                              <w:tag w:val="Tittel"/>
                              <w:id w:val="-1236389458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r w:rsidR="00F21972" w:rsidRPr="00C3170A">
                                <w:rPr>
                                  <w:rStyle w:val="PlaceholderText"/>
                                  <w:color w:val="1B2534"/>
                                </w:rPr>
                                <w:t>[Tittel]</w:t>
                              </w:r>
                            </w:sdtContent>
                          </w:sdt>
                        </w:p>
                        <w:p w:rsidR="00F21972" w:rsidRPr="00C3170A" w:rsidRDefault="00B73650" w:rsidP="00533421">
                          <w:pPr>
                            <w:pStyle w:val="ListParagraph"/>
                          </w:pPr>
                          <w:sdt>
                            <w:sdtPr>
                              <w:rPr>
                                <w:lang w:val="pt-BR"/>
                              </w:rPr>
                              <w:alias w:val="Punkt"/>
                              <w:tag w:val="Punkt"/>
                              <w:id w:val="731205015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r w:rsidR="00F21972" w:rsidRPr="00C3170A">
                                <w:rPr>
                                  <w:rStyle w:val="PlaceholderText"/>
                                  <w:color w:val="1B2634"/>
                                </w:rPr>
                                <w:t>[Punkt]</w:t>
                              </w:r>
                            </w:sdtContent>
                          </w:sdt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docPartBody>
    </w:docPart>
    <w:docPart>
      <w:docPartPr>
        <w:name w:val="754DC10C2E954A26B133F406F8A85F0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9BAA21-740A-451E-8657-A67843F56567}"/>
      </w:docPartPr>
      <w:docPartBody>
        <w:p w:rsidR="00D36D82" w:rsidRDefault="00523330" w:rsidP="00523330">
          <w:pPr>
            <w:pStyle w:val="754DC10C2E954A26B133F406F8A85F091"/>
          </w:pPr>
          <w:r w:rsidRPr="002A6399">
            <w:rPr>
              <w:rStyle w:val="PlaceholderText"/>
            </w:rPr>
            <w:t>[Tittel]</w:t>
          </w:r>
        </w:p>
      </w:docPartBody>
    </w:docPart>
    <w:docPart>
      <w:docPartPr>
        <w:name w:val="96CDE77011274ADA9E85BC0BA1418A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FCAB10-5451-4AB9-A034-3BA2FFCFCC77}"/>
      </w:docPartPr>
      <w:docPartBody>
        <w:p w:rsidR="00D36D82" w:rsidRDefault="00523330" w:rsidP="00523330">
          <w:pPr>
            <w:pStyle w:val="96CDE77011274ADA9E85BC0BA1418A831"/>
          </w:pPr>
          <w:r w:rsidRPr="002A6399">
            <w:rPr>
              <w:rStyle w:val="PlaceholderText"/>
            </w:rPr>
            <w:t>[Overskrift]</w:t>
          </w:r>
        </w:p>
      </w:docPartBody>
    </w:docPart>
    <w:docPart>
      <w:docPartPr>
        <w:name w:val="E017384C0BFD4C3380638765DE4B2A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37BE15F-421D-495F-A6EF-BB4983D91FD4}"/>
      </w:docPartPr>
      <w:docPartBody>
        <w:p w:rsidR="00D36D82" w:rsidRDefault="00523330" w:rsidP="00523330">
          <w:pPr>
            <w:pStyle w:val="E017384C0BFD4C3380638765DE4B2AAC1"/>
          </w:pPr>
          <w:r w:rsidRPr="002A6399">
            <w:rPr>
              <w:rStyle w:val="PlaceholderText"/>
            </w:rPr>
            <w:t>[Ingress]</w:t>
          </w:r>
        </w:p>
      </w:docPartBody>
    </w:docPart>
    <w:docPart>
      <w:docPartPr>
        <w:name w:val="1A6BDF403AB7448D9C675448998F6A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7AB874-00BF-464D-B7EF-DDB09F15BA5D}"/>
      </w:docPartPr>
      <w:docPartBody>
        <w:p w:rsidR="00D36D82" w:rsidRDefault="00523330" w:rsidP="00523330">
          <w:pPr>
            <w:pStyle w:val="1A6BDF403AB7448D9C675448998F6A471"/>
          </w:pPr>
          <w:r w:rsidRPr="002A6399">
            <w:rPr>
              <w:rStyle w:val="PlaceholderText"/>
            </w:rPr>
            <w:t>[Mellomtittel</w:t>
          </w:r>
          <w:r>
            <w:rPr>
              <w:rStyle w:val="PlaceholderText"/>
            </w:rPr>
            <w:t xml:space="preserve"> Nivå 1</w:t>
          </w:r>
          <w:r w:rsidRPr="002A6399">
            <w:rPr>
              <w:rStyle w:val="PlaceholderText"/>
            </w:rPr>
            <w:t>]</w:t>
          </w:r>
        </w:p>
      </w:docPartBody>
    </w:docPart>
    <w:docPart>
      <w:docPartPr>
        <w:name w:val="sitat"/>
        <w:style w:val="Sitat"/>
        <w:category>
          <w:name w:val="Generelt"/>
          <w:gallery w:val="docParts"/>
        </w:category>
        <w:behaviors>
          <w:behavior w:val="content"/>
        </w:behaviors>
        <w:guid w:val="{CC9ECADD-DF11-4E9E-99E5-13B2AA418616}"/>
      </w:docPartPr>
      <w:docPartBody>
        <w:tbl>
          <w:tblPr>
            <w:tblStyle w:val="TableGrid"/>
            <w:tblpPr w:leftFromText="5954" w:rightFromText="142" w:bottomFromText="1191" w:vertAnchor="page" w:horzAnchor="page" w:tblpX="5955" w:tblpY="2723"/>
            <w:tblW w:w="0" w:type="auto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212"/>
          </w:tblGrid>
          <w:tr w:rsidR="007260AC" w:rsidRPr="00F63F4F" w:rsidTr="0031778C">
            <w:tc>
              <w:tcPr>
                <w:tcW w:w="4212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7260AC" w:rsidRPr="0031778C" w:rsidRDefault="00B73650" w:rsidP="0031778C">
                <w:pPr>
                  <w:pStyle w:val="Quote"/>
                  <w:framePr w:hSpace="0" w:wrap="auto" w:vAnchor="margin" w:hAnchor="text" w:xAlign="left" w:yAlign="inline"/>
                </w:pPr>
                <w:sdt>
                  <w:sdtPr>
                    <w:alias w:val="Sitat/uthevet tekst"/>
                    <w:tag w:val="Sitat/uthevet tekst"/>
                    <w:id w:val="187874351"/>
                    <w:placeholder>
                      <w:docPart w:val="66384942F5B145A5872D73C19504593C"/>
                    </w:placeholder>
                    <w:showingPlcHdr/>
                    <w:text w:multiLine="1"/>
                  </w:sdtPr>
                  <w:sdtEndPr/>
                  <w:sdtContent>
                    <w:r w:rsidR="007260AC" w:rsidRPr="0031778C">
                      <w:rPr>
                        <w:rStyle w:val="QuoteChar"/>
                      </w:rPr>
                      <w:t>[Sitat/uthevet tekst]</w:t>
                    </w:r>
                  </w:sdtContent>
                </w:sdt>
              </w:p>
            </w:tc>
          </w:tr>
          <w:tr w:rsidR="007260AC" w:rsidTr="0031778C">
            <w:trPr>
              <w:trHeight w:val="230"/>
            </w:trPr>
            <w:sdt>
              <w:sdtPr>
                <w:rPr>
                  <w:sz w:val="14"/>
                  <w:szCs w:val="14"/>
                  <w:lang w:val="pt-BR"/>
                </w:rPr>
                <w:alias w:val="Navn og tittel"/>
                <w:tag w:val="Navn og tittel"/>
                <w:id w:val="-880855604"/>
                <w:placeholder>
                  <w:docPart w:val="15E2726D105C44609CE940BE156FD670"/>
                </w:placeholder>
                <w:showingPlcHdr/>
                <w:text w:multiLine="1"/>
              </w:sdtPr>
              <w:sdtEndPr/>
              <w:sdtContent>
                <w:tc>
                  <w:tcPr>
                    <w:tcW w:w="4212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vAlign w:val="bottom"/>
                  </w:tcPr>
                  <w:p w:rsidR="007260AC" w:rsidRPr="006A2397" w:rsidRDefault="007260AC" w:rsidP="002A53E5">
                    <w:pPr>
                      <w:jc w:val="right"/>
                      <w:rPr>
                        <w:sz w:val="14"/>
                        <w:szCs w:val="14"/>
                        <w:lang w:val="pt-BR"/>
                      </w:rPr>
                    </w:pPr>
                    <w:r w:rsidRPr="002A53E5">
                      <w:rPr>
                        <w:rStyle w:val="PlaceholderText"/>
                        <w:color w:val="auto"/>
                        <w:sz w:val="14"/>
                        <w:szCs w:val="14"/>
                      </w:rPr>
                      <w:t>[Navn og tittel]</w:t>
                    </w:r>
                  </w:p>
                </w:tc>
              </w:sdtContent>
            </w:sdt>
          </w:tr>
        </w:tbl>
        <w:p w:rsidR="00F12400" w:rsidRDefault="00F12400"/>
      </w:docPartBody>
    </w:docPart>
    <w:docPart>
      <w:docPartPr>
        <w:name w:val="bb1"/>
        <w:style w:val="Overskrift 2"/>
        <w:category>
          <w:name w:val="Generelt"/>
          <w:gallery w:val="docParts"/>
        </w:category>
        <w:behaviors>
          <w:behavior w:val="content"/>
        </w:behaviors>
        <w:guid w:val="{DC6CE381-756D-4834-931B-178E2FF80402}"/>
      </w:docPartPr>
      <w:docPartBody>
        <w:p w:rsidR="00F12400" w:rsidRDefault="00F12400" w:rsidP="005D4ECA">
          <w:pPr>
            <w:pStyle w:val="Heading2"/>
            <w:rPr>
              <w:lang w:val="pt-BR"/>
            </w:rPr>
          </w:pPr>
          <w:r>
            <w:rPr>
              <w:noProof/>
              <w:lang w:val="pt-BR"/>
            </w:rPr>
            <mc:AlternateContent>
              <mc:Choice Requires="wps">
                <w:drawing>
                  <wp:anchor distT="0" distB="702310" distL="114300" distR="114300" simplePos="0" relativeHeight="251731968" behindDoc="0" locked="0" layoutInCell="1" allowOverlap="1" wp14:anchorId="16633F38" wp14:editId="787D1245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1043940</wp:posOffset>
                    </wp:positionV>
                    <wp:extent cx="2606400" cy="2869200"/>
                    <wp:effectExtent l="0" t="0" r="3810" b="7620"/>
                    <wp:wrapTopAndBottom/>
                    <wp:docPr id="3" name="Rektangel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06400" cy="28692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5041" r="-5041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BC56FD" id="Rektangel 3" o:spid="_x0000_s1026" style="position:absolute;margin-left:154.05pt;margin-top:82.2pt;width:205.25pt;height:225.9pt;z-index:251731968;visibility:visible;mso-wrap-style:square;mso-width-percent:0;mso-height-percent:0;mso-wrap-distance-left:9pt;mso-wrap-distance-top:0;mso-wrap-distance-right:9pt;mso-wrap-distance-bottom:55.3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" stroked="f" strokeweight="1pt">
                    <v:fill r:id="rId6" o:title="" recolor="t" rotate="t" type="frame"/>
                    <w10:wrap type="topAndBottom" anchorx="margin" anchory="page"/>
                  </v:rect>
                </w:pict>
              </mc:Fallback>
            </mc:AlternateContent>
          </w:r>
          <w:r>
            <w:rPr>
              <w:noProof/>
              <w:lang w:val="pt-BR"/>
            </w:rPr>
            <mc:AlternateContent>
              <mc:Choice Requires="wps">
                <w:drawing>
                  <wp:anchor distT="0" distB="702310" distL="114300" distR="114300" simplePos="0" relativeHeight="251730944" behindDoc="0" locked="0" layoutInCell="1" allowOverlap="1" wp14:anchorId="7132D37B" wp14:editId="45E7FD9C">
                    <wp:simplePos x="0" y="0"/>
                    <wp:positionH relativeFrom="page">
                      <wp:posOffset>1078173</wp:posOffset>
                    </wp:positionH>
                    <wp:positionV relativeFrom="page">
                      <wp:posOffset>1044054</wp:posOffset>
                    </wp:positionV>
                    <wp:extent cx="2606400" cy="2869200"/>
                    <wp:effectExtent l="0" t="0" r="3810" b="7620"/>
                    <wp:wrapTopAndBottom/>
                    <wp:docPr id="195" name="Rektangel 19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06400" cy="28692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5041" r="-5041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82E585D" id="Rektangel 195" o:spid="_x0000_s1026" style="position:absolute;margin-left:84.9pt;margin-top:82.2pt;width:205.25pt;height:225.9pt;z-index:251730944;visibility:visible;mso-wrap-style:square;mso-width-percent:0;mso-height-percent:0;mso-wrap-distance-left:9pt;mso-wrap-distance-top:0;mso-wrap-distance-right:9pt;mso-wrap-distance-bottom:55.3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" stroked="f" strokeweight="1pt">
                    <v:fill r:id="rId6" o:title="" recolor="t" rotate="t" type="frame"/>
                    <w10:wrap type="topAndBottom" anchorx="page" anchory="page"/>
                  </v:rect>
                </w:pict>
              </mc:Fallback>
            </mc:AlternateContent>
          </w:r>
          <w:sdt>
            <w:sdtPr>
              <w:rPr>
                <w:lang w:val="pt-BR"/>
              </w:rPr>
              <w:alias w:val="Mellomtittel"/>
              <w:tag w:val="Mellomtittel"/>
              <w:id w:val="-1107117796"/>
              <w:placeholder>
                <w:docPart w:val="6B1B34F565D44AC5BF010BFC1E586471"/>
              </w:placeholder>
              <w:temporary/>
              <w:showingPlcHdr/>
              <w:text w:multiLine="1"/>
            </w:sdtPr>
            <w:sdtEndPr/>
            <w:sdtContent>
              <w:r w:rsidRPr="00B84782">
                <w:rPr>
                  <w:rStyle w:val="PlaceholderText"/>
                  <w:color w:val="auto"/>
                  <w:lang w:val="pt-BR"/>
                </w:rPr>
                <w:t>[Mellomtittel]</w:t>
              </w:r>
            </w:sdtContent>
          </w:sdt>
        </w:p>
        <w:sdt>
          <w:sdtPr>
            <w:rPr>
              <w:lang w:val="pt-BR"/>
            </w:rPr>
            <w:alias w:val="Brødtekst"/>
            <w:tag w:val="Brødtekst"/>
            <w:id w:val="-914390060"/>
            <w:placeholder>
              <w:docPart w:val="645FC738B42947A1B6C02AF61197AEDD"/>
            </w:placeholder>
            <w:temporary/>
            <w:showingPlcHdr/>
            <w:text w:multiLine="1"/>
          </w:sdtPr>
          <w:sdtEndPr/>
          <w:sdtContent>
            <w:p w:rsidR="00F12400" w:rsidRPr="000B7B87" w:rsidRDefault="00F12400" w:rsidP="000B7B87">
              <w:pPr>
                <w:rPr>
                  <w:lang w:val="pt-BR"/>
                </w:rPr>
              </w:pPr>
              <w:r w:rsidRPr="00B84782">
                <w:rPr>
                  <w:rStyle w:val="PlaceholderText"/>
                  <w:lang w:val="pt-BR"/>
                </w:rPr>
                <w:t>[Brødtekst]</w:t>
              </w:r>
            </w:p>
          </w:sdtContent>
        </w:sdt>
        <w:p w:rsidR="006373C4" w:rsidRDefault="006373C4"/>
      </w:docPartBody>
    </w:docPart>
    <w:docPart>
      <w:docPartPr>
        <w:name w:val="bb2"/>
        <w:style w:val="Overskrift 2"/>
        <w:category>
          <w:name w:val="Generelt"/>
          <w:gallery w:val="docParts"/>
        </w:category>
        <w:behaviors>
          <w:behavior w:val="content"/>
        </w:behaviors>
        <w:guid w:val="{CD9A0B2F-C9BE-4A2C-8971-DEBDF535CFB9}"/>
      </w:docPartPr>
      <w:docPartBody>
        <w:p w:rsidR="00F12400" w:rsidRPr="00621D84" w:rsidRDefault="00F12400" w:rsidP="00621D84">
          <w:pPr>
            <w:pStyle w:val="Heading2"/>
            <w:rPr>
              <w:lang w:val="pt-BR"/>
            </w:rPr>
          </w:pPr>
          <w:bookmarkStart w:id="0" w:name="_Toc10549799"/>
          <w:bookmarkStart w:id="1" w:name="_Toc10550207"/>
          <w:r w:rsidRPr="00853F12">
            <w:rPr>
              <w:noProof/>
              <w:lang w:val="pt-BR"/>
            </w:rPr>
            <mc:AlternateContent>
              <mc:Choice Requires="wps">
                <w:drawing>
                  <wp:anchor distT="45720" distB="45720" distL="114300" distR="114300" simplePos="0" relativeHeight="251735040" behindDoc="0" locked="0" layoutInCell="1" allowOverlap="1" wp14:anchorId="472DC416" wp14:editId="41C86046">
                    <wp:simplePos x="0" y="0"/>
                    <wp:positionH relativeFrom="margin">
                      <wp:posOffset>-836930</wp:posOffset>
                    </wp:positionH>
                    <wp:positionV relativeFrom="page">
                      <wp:posOffset>4626610</wp:posOffset>
                    </wp:positionV>
                    <wp:extent cx="1383665" cy="100330"/>
                    <wp:effectExtent l="13018" t="6032" r="952" b="953"/>
                    <wp:wrapSquare wrapText="bothSides"/>
                    <wp:docPr id="25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1383665" cy="100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808284"/>
                                    <w:sz w:val="10"/>
                                    <w:szCs w:val="10"/>
                                  </w:rPr>
                                  <w:alias w:val="Akkreditering"/>
                                  <w:tag w:val="Akkreditering"/>
                                  <w:id w:val="-54934450"/>
                                  <w:showingPlcHdr/>
                                  <w:text w:multiLine="1"/>
                                </w:sdtPr>
                                <w:sdtEndPr/>
                                <w:sdtContent>
                                  <w:p w:rsidR="00F12400" w:rsidRPr="00CC17AB" w:rsidRDefault="00F12400" w:rsidP="00853F12">
                                    <w:pPr>
                                      <w:spacing w:after="0"/>
                                      <w:rPr>
                                        <w:color w:val="808284"/>
                                        <w:sz w:val="10"/>
                                        <w:szCs w:val="10"/>
                                      </w:rPr>
                                    </w:pPr>
                                    <w:r w:rsidRPr="00F05D95">
                                      <w:rPr>
                                        <w:rStyle w:val="PlaceholderText"/>
                                        <w:color w:val="808284"/>
                                        <w:sz w:val="10"/>
                                        <w:szCs w:val="10"/>
                                      </w:rPr>
                                      <w:t>[Akkreditering]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2DC416" id="_x0000_s1027" type="#_x0000_t202" style="position:absolute;margin-left:-65.9pt;margin-top:364.3pt;width:108.95pt;height:7.9pt;rotation:-90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" filled="f" stroked="f">
                    <v:textbox inset="0,0,0,0">
                      <w:txbxContent>
                        <w:sdt>
                          <w:sdtPr>
                            <w:rPr>
                              <w:color w:val="808284"/>
                              <w:sz w:val="10"/>
                              <w:szCs w:val="10"/>
                            </w:rPr>
                            <w:alias w:val="Akkreditering"/>
                            <w:tag w:val="Akkreditering"/>
                            <w:id w:val="-54934450"/>
                            <w:showingPlcHdr/>
                            <w:text w:multiLine="1"/>
                          </w:sdtPr>
                          <w:sdtEndPr/>
                          <w:sdtContent>
                            <w:p w:rsidR="00F12400" w:rsidRPr="00CC17AB" w:rsidRDefault="00F12400" w:rsidP="00853F12">
                              <w:pPr>
                                <w:spacing w:after="0"/>
                                <w:rPr>
                                  <w:color w:val="808284"/>
                                  <w:sz w:val="10"/>
                                  <w:szCs w:val="10"/>
                                </w:rPr>
                              </w:pPr>
                              <w:r w:rsidRPr="00F05D95">
                                <w:rPr>
                                  <w:rStyle w:val="PlaceholderText"/>
                                  <w:color w:val="808284"/>
                                  <w:sz w:val="10"/>
                                  <w:szCs w:val="10"/>
                                </w:rPr>
                                <w:t>[Akkreditering]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val="pt-BR"/>
            </w:rPr>
            <mc:AlternateContent>
              <mc:Choice Requires="wps">
                <w:drawing>
                  <wp:anchor distT="0" distB="702310" distL="114300" distR="114300" simplePos="0" relativeHeight="251734016" behindDoc="0" locked="0" layoutInCell="1" allowOverlap="1" wp14:anchorId="3F2246EE" wp14:editId="2107E8B6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1041991</wp:posOffset>
                    </wp:positionV>
                    <wp:extent cx="5379720" cy="4323080"/>
                    <wp:effectExtent l="0" t="0" r="0" b="1270"/>
                    <wp:wrapTopAndBottom/>
                    <wp:docPr id="28" name="Rektangel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79720" cy="432308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t="-12221" b="-12221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51163E2" id="Rektangel 28" o:spid="_x0000_s1026" style="position:absolute;margin-left:372.4pt;margin-top:82.05pt;width:423.6pt;height:340.4pt;z-index:251734016;visibility:visible;mso-wrap-style:square;mso-width-percent:0;mso-height-percent:0;mso-wrap-distance-left:9pt;mso-wrap-distance-top:0;mso-wrap-distance-right:9pt;mso-wrap-distance-bottom:55.3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AAAAAAAUDFKHQAAAAAAAAAAQMUodQAAAAAAAAAAABWj1AEAAAAAAAAA&#10;AFSMUgcAAAAAAAAAAFAxSh0AAAAAAAAAAEDFKHUAAAAAAAAAAAAVo9QBAAAAAAAAAABUjFIH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" stroked="f" strokeweight="1pt">
                    <v:fill r:id="rId6" o:title="" recolor="t" rotate="t" type="frame"/>
                    <w10:wrap type="topAndBottom" anchorx="margin" anchory="page"/>
                  </v:rect>
                </w:pict>
              </mc:Fallback>
            </mc:AlternateContent>
          </w:r>
          <w:sdt>
            <w:sdtPr>
              <w:rPr>
                <w:lang w:val="pt-BR"/>
              </w:rPr>
              <w:alias w:val="Mellomtittel"/>
              <w:tag w:val="Mellomtittel"/>
              <w:id w:val="-1056617591"/>
              <w:placeholder>
                <w:docPart w:val="6B1B34F565D44AC5BF010BFC1E586471"/>
              </w:placeholder>
              <w:temporary/>
              <w:showingPlcHdr/>
              <w:text w:multiLine="1"/>
            </w:sdtPr>
            <w:sdtEndPr/>
            <w:sdtContent>
              <w:r w:rsidRPr="00B84782">
                <w:rPr>
                  <w:rStyle w:val="PlaceholderText"/>
                  <w:color w:val="auto"/>
                  <w:lang w:val="pt-BR"/>
                </w:rPr>
                <w:t>[Mellomtittel]</w:t>
              </w:r>
            </w:sdtContent>
          </w:sdt>
          <w:bookmarkEnd w:id="0"/>
          <w:bookmarkEnd w:id="1"/>
        </w:p>
        <w:sdt>
          <w:sdtPr>
            <w:rPr>
              <w:lang w:val="pt-BR"/>
            </w:rPr>
            <w:alias w:val="Brødtekst"/>
            <w:tag w:val="Brødtekst"/>
            <w:id w:val="485131437"/>
            <w:placeholder>
              <w:docPart w:val="645FC738B42947A1B6C02AF61197AEDD"/>
            </w:placeholder>
            <w:temporary/>
            <w:showingPlcHdr/>
            <w:text w:multiLine="1"/>
          </w:sdtPr>
          <w:sdtEndPr/>
          <w:sdtContent>
            <w:p w:rsidR="00F12400" w:rsidRDefault="00F12400" w:rsidP="000B7B87">
              <w:pPr>
                <w:rPr>
                  <w:lang w:val="pt-BR"/>
                </w:rPr>
              </w:pPr>
              <w:r w:rsidRPr="00B84782">
                <w:rPr>
                  <w:rStyle w:val="PlaceholderText"/>
                  <w:lang w:val="pt-BR"/>
                </w:rPr>
                <w:t>[Brødtekst]</w:t>
              </w:r>
            </w:p>
          </w:sdtContent>
        </w:sdt>
        <w:p w:rsidR="006373C4" w:rsidRDefault="006373C4"/>
      </w:docPartBody>
    </w:docPart>
    <w:docPart>
      <w:docPartPr>
        <w:name w:val="bb5"/>
        <w:style w:val="Normal"/>
        <w:category>
          <w:name w:val="Generelt"/>
          <w:gallery w:val="docParts"/>
        </w:category>
        <w:behaviors>
          <w:behavior w:val="content"/>
        </w:behaviors>
        <w:guid w:val="{AE687C7C-5387-4D50-94A9-8650AC5AAF76}"/>
      </w:docPartPr>
      <w:docPartBody>
        <w:p w:rsidR="00F12400" w:rsidRDefault="00F12400" w:rsidP="00B002D1">
          <w:pPr>
            <w:rPr>
              <w:lang w:val="pt-BR"/>
            </w:rPr>
          </w:pPr>
          <w:r w:rsidRPr="00E420E2">
            <w:rPr>
              <w:noProof/>
              <w:sz w:val="18"/>
              <w:szCs w:val="18"/>
              <w:lang w:val="pt-BR"/>
            </w:rPr>
            <mc:AlternateContent>
              <mc:Choice Requires="wps">
                <w:drawing>
                  <wp:anchor distT="0" distB="215900" distL="114300" distR="114300" simplePos="0" relativeHeight="251743232" behindDoc="0" locked="0" layoutInCell="1" allowOverlap="1" wp14:anchorId="2CF0CF14" wp14:editId="2D450669">
                    <wp:simplePos x="0" y="0"/>
                    <wp:positionH relativeFrom="margin">
                      <wp:posOffset>-715455</wp:posOffset>
                    </wp:positionH>
                    <wp:positionV relativeFrom="page">
                      <wp:posOffset>395785</wp:posOffset>
                    </wp:positionV>
                    <wp:extent cx="6822374" cy="9934575"/>
                    <wp:effectExtent l="0" t="0" r="0" b="9525"/>
                    <wp:wrapNone/>
                    <wp:docPr id="17" name="Rektangel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22374" cy="993457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22809" r="-22809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4C1F1E8" id="Rektangel 17" o:spid="_x0000_s1026" style="position:absolute;margin-left:-56.35pt;margin-top:31.15pt;width:537.2pt;height:782.25pt;z-index:251743232;visibility:visible;mso-wrap-style:square;mso-width-percent:0;mso-height-percent:0;mso-wrap-distance-left:9pt;mso-wrap-distance-top:0;mso-wrap-distance-right:9pt;mso-wrap-distance-bottom:17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AAAAAAAUDFKHQAAAAAAAAAAQMUodQAAAAAAAAAAABWj1AEAAAAAAAAA&#10;AFSMUgcAAAAAAAAAAFAxSh0AAAAAAAAAAEDFKHUAAAAAAAAAAAAVo9QBAAAAAAAAAABUjFIH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" stroked="f" strokeweight="1pt">
                    <v:fill r:id="rId6" o:title="" recolor="t" rotate="t" type="frame"/>
                    <w10:wrap anchorx="margin" anchory="page"/>
                  </v:rect>
                </w:pict>
              </mc:Fallback>
            </mc:AlternateContent>
          </w:r>
        </w:p>
        <w:p w:rsidR="006373C4" w:rsidRDefault="006373C4"/>
      </w:docPartBody>
    </w:docPart>
    <w:docPart>
      <w:docPartPr>
        <w:name w:val="BCDC5D85E07B48CABBF1CE8C64D915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77EE23-84E1-4908-A3DB-ACAC5F919051}"/>
      </w:docPartPr>
      <w:docPartBody>
        <w:p w:rsidR="006373C4" w:rsidRDefault="00523330" w:rsidP="00523330">
          <w:pPr>
            <w:pStyle w:val="BCDC5D85E07B48CABBF1CE8C64D9154C2"/>
          </w:pPr>
          <w:r w:rsidRPr="00B84782">
            <w:rPr>
              <w:rStyle w:val="PlaceholderText"/>
              <w:lang w:val="pt-BR"/>
            </w:rPr>
            <w:t>[Brødtekst]</w:t>
          </w:r>
        </w:p>
      </w:docPartBody>
    </w:docPart>
    <w:docPart>
      <w:docPartPr>
        <w:name w:val="bb3"/>
        <w:style w:val="Overskrift 1"/>
        <w:category>
          <w:name w:val="Generelt"/>
          <w:gallery w:val="docParts"/>
        </w:category>
        <w:behaviors>
          <w:behavior w:val="content"/>
        </w:behaviors>
        <w:guid w:val="{39D8A022-8512-4D48-914E-9904BF7654EC}"/>
      </w:docPartPr>
      <w:docPartBody>
        <w:p w:rsidR="00F12400" w:rsidRDefault="00F12400" w:rsidP="00CC0ACA">
          <w:pPr>
            <w:pStyle w:val="Heading1"/>
            <w:rPr>
              <w:lang w:val="pt-BR"/>
            </w:rPr>
          </w:pPr>
          <w:bookmarkStart w:id="2" w:name="_Toc10549800"/>
          <w:bookmarkStart w:id="3" w:name="_Toc10550208"/>
          <w:r w:rsidRPr="0074189A">
            <w:rPr>
              <w:noProof/>
              <w:lang w:val="pt-BR"/>
            </w:rPr>
            <mc:AlternateContent>
              <mc:Choice Requires="wps">
                <w:drawing>
                  <wp:anchor distT="45720" distB="45720" distL="114300" distR="114300" simplePos="0" relativeHeight="251751424" behindDoc="0" locked="0" layoutInCell="1" allowOverlap="1" wp14:anchorId="0E39D48B" wp14:editId="5B9B94D0">
                    <wp:simplePos x="0" y="0"/>
                    <wp:positionH relativeFrom="margin">
                      <wp:posOffset>-3226435</wp:posOffset>
                    </wp:positionH>
                    <wp:positionV relativeFrom="page">
                      <wp:posOffset>6435725</wp:posOffset>
                    </wp:positionV>
                    <wp:extent cx="6259195" cy="88900"/>
                    <wp:effectExtent l="0" t="952" r="7302" b="7303"/>
                    <wp:wrapSquare wrapText="bothSides"/>
                    <wp:docPr id="8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6259195" cy="8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2400" w:rsidRPr="00CC17AB" w:rsidRDefault="00B73650" w:rsidP="0074189A">
                                <w:pPr>
                                  <w:spacing w:after="0"/>
                                  <w:rPr>
                                    <w:color w:val="808284"/>
                                    <w:sz w:val="10"/>
                                    <w:szCs w:val="10"/>
                                  </w:rPr>
                                </w:pPr>
                                <w:sdt>
                                  <w:sdtPr>
                                    <w:rPr>
                                      <w:color w:val="808284"/>
                                      <w:sz w:val="10"/>
                                      <w:szCs w:val="10"/>
                                    </w:rPr>
                                    <w:alias w:val="Akkreditering"/>
                                    <w:tag w:val="Akkreditering"/>
                                    <w:id w:val="823631920"/>
                                    <w:showingPlcHdr/>
                                    <w:text w:multiLine="1"/>
                                  </w:sdtPr>
                                  <w:sdtEndPr/>
                                  <w:sdtContent>
                                    <w:r w:rsidR="00F12400" w:rsidRPr="003A26F5">
                                      <w:rPr>
                                        <w:rStyle w:val="PlaceholderText"/>
                                        <w:color w:val="808284"/>
                                        <w:sz w:val="10"/>
                                        <w:szCs w:val="10"/>
                                      </w:rPr>
                                      <w:t>[Akkreditering]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39D48B" id="_x0000_s1028" type="#_x0000_t202" style="position:absolute;margin-left:-254.05pt;margin-top:506.75pt;width:492.85pt;height:7pt;rotation:-90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" filled="f" stroked="f">
                    <v:textbox style="mso-fit-shape-to-text:t" inset="0,0,0,0">
                      <w:txbxContent>
                        <w:p w:rsidR="00F12400" w:rsidRPr="00CC17AB" w:rsidRDefault="00B73650" w:rsidP="0074189A">
                          <w:pPr>
                            <w:spacing w:after="0"/>
                            <w:rPr>
                              <w:color w:val="808284"/>
                              <w:sz w:val="10"/>
                              <w:szCs w:val="10"/>
                            </w:rPr>
                          </w:pPr>
                          <w:sdt>
                            <w:sdtPr>
                              <w:rPr>
                                <w:color w:val="808284"/>
                                <w:sz w:val="10"/>
                                <w:szCs w:val="10"/>
                              </w:rPr>
                              <w:alias w:val="Akkreditering"/>
                              <w:tag w:val="Akkreditering"/>
                              <w:id w:val="823631920"/>
                              <w:showingPlcHdr/>
                              <w:text w:multiLine="1"/>
                            </w:sdtPr>
                            <w:sdtEndPr/>
                            <w:sdtContent>
                              <w:r w:rsidR="00F12400" w:rsidRPr="003A26F5">
                                <w:rPr>
                                  <w:rStyle w:val="PlaceholderText"/>
                                  <w:color w:val="808284"/>
                                  <w:sz w:val="10"/>
                                  <w:szCs w:val="10"/>
                                </w:rPr>
                                <w:t>[Akkreditering]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74189A">
            <w:rPr>
              <w:noProof/>
              <w:lang w:val="pt-BR"/>
            </w:rPr>
            <mc:AlternateContent>
              <mc:Choice Requires="wps">
                <w:drawing>
                  <wp:anchor distT="0" distB="702310" distL="114300" distR="114300" simplePos="0" relativeHeight="251750400" behindDoc="0" locked="0" layoutInCell="1" allowOverlap="1" wp14:anchorId="7AA8D1DD" wp14:editId="775DD387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2966628</wp:posOffset>
                    </wp:positionV>
                    <wp:extent cx="5379720" cy="6657329"/>
                    <wp:effectExtent l="0" t="0" r="0" b="0"/>
                    <wp:wrapNone/>
                    <wp:docPr id="31" name="Rektangel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79720" cy="6657329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11875" r="-11875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C3850F" id="Rektangel 31" o:spid="_x0000_s1026" style="position:absolute;margin-left:372.4pt;margin-top:233.6pt;width:423.6pt;height:524.2pt;z-index:251750400;visibility:visible;mso-wrap-style:square;mso-width-percent:0;mso-height-percent:0;mso-wrap-distance-left:9pt;mso-wrap-distance-top:0;mso-wrap-distance-right:9pt;mso-wrap-distance-bottom:55.3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" stroked="f" strokeweight="1pt">
                    <v:fill r:id="rId6" o:title="" recolor="t" rotate="t" type="frame"/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lang w:val="pt-BR"/>
              </w:rPr>
              <w:alias w:val="Overskrift"/>
              <w:tag w:val="Overskrift"/>
              <w:id w:val="-80225016"/>
              <w:placeholder>
                <w:docPart w:val="482FB290D8664367B7B677B9CA06A09E"/>
              </w:placeholder>
              <w:temporary/>
              <w:showingPlcHdr/>
              <w:text w:multiLine="1"/>
            </w:sdtPr>
            <w:sdtEndPr/>
            <w:sdtContent>
              <w:r w:rsidRPr="00B84782">
                <w:rPr>
                  <w:rStyle w:val="PlaceholderText"/>
                  <w:color w:val="auto"/>
                  <w:lang w:val="pt-BR"/>
                </w:rPr>
                <w:t>[Overskrift]</w:t>
              </w:r>
            </w:sdtContent>
          </w:sdt>
          <w:bookmarkEnd w:id="2"/>
          <w:bookmarkEnd w:id="3"/>
        </w:p>
        <w:p w:rsidR="006373C4" w:rsidRDefault="006373C4"/>
      </w:docPartBody>
    </w:docPart>
    <w:docPart>
      <w:docPartPr>
        <w:name w:val="bb4"/>
        <w:style w:val="Normal"/>
        <w:category>
          <w:name w:val="Generelt"/>
          <w:gallery w:val="docParts"/>
        </w:category>
        <w:behaviors>
          <w:behavior w:val="content"/>
        </w:behaviors>
        <w:guid w:val="{9BA09385-F5CC-49EF-94F5-3F00C24786D6}"/>
      </w:docPartPr>
      <w:docPartBody>
        <w:p w:rsidR="00150F93" w:rsidRPr="00AA510F" w:rsidRDefault="00150F93" w:rsidP="00AA510F">
          <w:r w:rsidRPr="0074189A">
            <w:rPr>
              <w:noProof/>
              <w:lang w:val="pt-BR"/>
            </w:rPr>
            <mc:AlternateContent>
              <mc:Choice Requires="wps">
                <w:drawing>
                  <wp:anchor distT="45720" distB="45720" distL="114300" distR="114300" simplePos="0" relativeHeight="251754496" behindDoc="0" locked="0" layoutInCell="1" allowOverlap="1" wp14:anchorId="02B3AF6D" wp14:editId="425D9FD2">
                    <wp:simplePos x="0" y="0"/>
                    <wp:positionH relativeFrom="margin">
                      <wp:posOffset>4723765</wp:posOffset>
                    </wp:positionH>
                    <wp:positionV relativeFrom="page">
                      <wp:posOffset>1740535</wp:posOffset>
                    </wp:positionV>
                    <wp:extent cx="1518920" cy="88900"/>
                    <wp:effectExtent l="10160" t="8890" r="0" b="0"/>
                    <wp:wrapSquare wrapText="bothSides"/>
                    <wp:docPr id="224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0" y="0"/>
                              <a:ext cx="1518920" cy="8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0F93" w:rsidRPr="00CC17AB" w:rsidRDefault="00B73650" w:rsidP="003931A2">
                                <w:pPr>
                                  <w:spacing w:after="0"/>
                                  <w:rPr>
                                    <w:color w:val="808284"/>
                                    <w:sz w:val="10"/>
                                    <w:szCs w:val="10"/>
                                  </w:rPr>
                                </w:pPr>
                                <w:sdt>
                                  <w:sdtPr>
                                    <w:rPr>
                                      <w:color w:val="808284"/>
                                      <w:sz w:val="10"/>
                                      <w:szCs w:val="10"/>
                                    </w:rPr>
                                    <w:alias w:val="Akkreditering"/>
                                    <w:tag w:val="Akkreditering"/>
                                    <w:id w:val="-1780322873"/>
                                    <w:showingPlcHdr/>
                                    <w:text w:multiLine="1"/>
                                  </w:sdtPr>
                                  <w:sdtEndPr/>
                                  <w:sdtContent>
                                    <w:r w:rsidR="00150F93" w:rsidRPr="003A26F5">
                                      <w:rPr>
                                        <w:rStyle w:val="PlaceholderText"/>
                                        <w:color w:val="808284"/>
                                        <w:sz w:val="10"/>
                                        <w:szCs w:val="10"/>
                                      </w:rPr>
                                      <w:t>[Akkreditering]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B3AF6D" id="_x0000_s1029" type="#_x0000_t202" style="position:absolute;margin-left:371.95pt;margin-top:137.05pt;width:119.6pt;height:7pt;rotation:90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" filled="f" stroked="f">
                    <v:textbox inset="0,0,0,0">
                      <w:txbxContent>
                        <w:p w:rsidR="00150F93" w:rsidRPr="00CC17AB" w:rsidRDefault="00B73650" w:rsidP="003931A2">
                          <w:pPr>
                            <w:spacing w:after="0"/>
                            <w:rPr>
                              <w:color w:val="808284"/>
                              <w:sz w:val="10"/>
                              <w:szCs w:val="10"/>
                            </w:rPr>
                          </w:pPr>
                          <w:sdt>
                            <w:sdtPr>
                              <w:rPr>
                                <w:color w:val="808284"/>
                                <w:sz w:val="10"/>
                                <w:szCs w:val="10"/>
                              </w:rPr>
                              <w:alias w:val="Akkreditering"/>
                              <w:tag w:val="Akkreditering"/>
                              <w:id w:val="-1780322873"/>
                              <w:showingPlcHdr/>
                              <w:text w:multiLine="1"/>
                            </w:sdtPr>
                            <w:sdtEndPr/>
                            <w:sdtContent>
                              <w:r w:rsidR="00150F93" w:rsidRPr="003A26F5">
                                <w:rPr>
                                  <w:rStyle w:val="PlaceholderText"/>
                                  <w:color w:val="808284"/>
                                  <w:sz w:val="10"/>
                                  <w:szCs w:val="10"/>
                                </w:rPr>
                                <w:t>[Akkreditering]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E420E2">
            <w:rPr>
              <w:noProof/>
              <w:lang w:val="pt-BR"/>
            </w:rPr>
            <mc:AlternateContent>
              <mc:Choice Requires="wps">
                <w:drawing>
                  <wp:anchor distT="0" distB="215900" distL="114300" distR="114300" simplePos="0" relativeHeight="251753472" behindDoc="0" locked="0" layoutInCell="1" allowOverlap="1" wp14:anchorId="1CC9101D" wp14:editId="123C45C3">
                    <wp:simplePos x="0" y="0"/>
                    <wp:positionH relativeFrom="page">
                      <wp:posOffset>1080135</wp:posOffset>
                    </wp:positionH>
                    <wp:positionV relativeFrom="page">
                      <wp:posOffset>1035685</wp:posOffset>
                    </wp:positionV>
                    <wp:extent cx="5400000" cy="7981200"/>
                    <wp:effectExtent l="0" t="0" r="0" b="1270"/>
                    <wp:wrapTopAndBottom/>
                    <wp:docPr id="16" name="Rektange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00000" cy="79812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24197" r="-24197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181EAE3" id="Rektangel 16" o:spid="_x0000_s1026" style="position:absolute;margin-left:85.05pt;margin-top:81.55pt;width:425.2pt;height:628.45pt;z-index:251753472;visibility:visible;mso-wrap-style:square;mso-width-percent:0;mso-height-percent:0;mso-wrap-distance-left:9pt;mso-wrap-distance-top:0;mso-wrap-distance-right:9pt;mso-wrap-distance-bottom:17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AAAAAAAUDFKHQAAAAAAAAAAQMUodQAAAAAAAAAAABWj1AEAAAAAAAAA&#10;AFSMUgcAAAAAAAAAAFAxSh0AAAAAAAAAAEDFKHUAAAAAAAAAAAAVo9QBAAAAAAAAAABUjFIH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" stroked="f" strokeweight="1pt">
                    <v:fill r:id="rId6" o:title="" recolor="t" rotate="t" type="frame"/>
                    <w10:wrap type="topAndBottom" anchorx="page" anchory="page"/>
                  </v:rect>
                </w:pict>
              </mc:Fallback>
            </mc:AlternateContent>
          </w:r>
          <w:sdt>
            <w:sdtPr>
              <w:alias w:val="Bildetekst"/>
              <w:tag w:val="Bildetekst"/>
              <w:id w:val="-2076511934"/>
              <w:placeholder>
                <w:docPart w:val="56749781CEAD4B8B9C322E8AC0871DDC"/>
              </w:placeholder>
              <w:showingPlcHdr/>
              <w:text w:multiLine="1"/>
            </w:sdtPr>
            <w:sdtEndPr/>
            <w:sdtContent>
              <w:r w:rsidRPr="00AA510F">
                <w:t>[Bildetekst]</w:t>
              </w:r>
            </w:sdtContent>
          </w:sdt>
        </w:p>
        <w:p w:rsidR="0085557E" w:rsidRDefault="0085557E"/>
      </w:docPartBody>
    </w:docPart>
    <w:docPart>
      <w:docPartPr>
        <w:name w:val="bb6"/>
        <w:style w:val="Normal"/>
        <w:category>
          <w:name w:val="Generelt"/>
          <w:gallery w:val="docParts"/>
        </w:category>
        <w:behaviors>
          <w:behavior w:val="content"/>
        </w:behaviors>
        <w:guid w:val="{E5E7D2EC-7432-426E-891C-273AF2A47FF6}"/>
      </w:docPartPr>
      <w:docPartBody>
        <w:p w:rsidR="00150F93" w:rsidRPr="0093570A" w:rsidRDefault="00150F93" w:rsidP="0093570A">
          <w:pPr>
            <w:ind w:left="-1134"/>
          </w:pPr>
          <w:r w:rsidRPr="00E420E2">
            <w:rPr>
              <w:noProof/>
              <w:lang w:val="pt-BR"/>
            </w:rPr>
            <mc:AlternateContent>
              <mc:Choice Requires="wps">
                <w:drawing>
                  <wp:anchor distT="0" distB="71755" distL="114300" distR="114300" simplePos="0" relativeHeight="251758592" behindDoc="0" locked="0" layoutInCell="1" allowOverlap="1" wp14:anchorId="1E8CB18D" wp14:editId="61446996">
                    <wp:simplePos x="0" y="0"/>
                    <wp:positionH relativeFrom="margin">
                      <wp:posOffset>2769441</wp:posOffset>
                    </wp:positionH>
                    <wp:positionV relativeFrom="page">
                      <wp:posOffset>360045</wp:posOffset>
                    </wp:positionV>
                    <wp:extent cx="3348000" cy="3384000"/>
                    <wp:effectExtent l="0" t="0" r="5080" b="6985"/>
                    <wp:wrapTopAndBottom/>
                    <wp:docPr id="22" name="Rektangel 2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48000" cy="33840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758" r="-758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A032E5B" id="Rektangel 230" o:spid="_x0000_s1026" style="position:absolute;margin-left:218.05pt;margin-top:28.35pt;width:263.6pt;height:266.45pt;z-index:251758592;visibility:visible;mso-wrap-style:square;mso-width-percent:0;mso-height-percent:0;mso-wrap-distance-left:9pt;mso-wrap-distance-top:0;mso-wrap-distance-right:9pt;mso-wrap-distance-bottom:5.65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" stroked="f" strokeweight="1pt">
                    <v:fill r:id="rId6" o:title="" recolor="t" rotate="t" type="frame"/>
                    <w10:wrap type="topAndBottom" anchorx="margin" anchory="page"/>
                  </v:rect>
                </w:pict>
              </mc:Fallback>
            </mc:AlternateContent>
          </w:r>
          <w:r w:rsidRPr="00E420E2">
            <w:rPr>
              <w:noProof/>
              <w:lang w:val="pt-BR"/>
            </w:rPr>
            <mc:AlternateContent>
              <mc:Choice Requires="wps">
                <w:drawing>
                  <wp:anchor distT="0" distB="323850" distL="114300" distR="114300" simplePos="0" relativeHeight="251756544" behindDoc="0" locked="0" layoutInCell="1" allowOverlap="1" wp14:anchorId="2E2A64F0" wp14:editId="7C8612C1">
                    <wp:simplePos x="0" y="0"/>
                    <wp:positionH relativeFrom="page">
                      <wp:posOffset>360045</wp:posOffset>
                    </wp:positionH>
                    <wp:positionV relativeFrom="page">
                      <wp:posOffset>3889612</wp:posOffset>
                    </wp:positionV>
                    <wp:extent cx="6840000" cy="4824000"/>
                    <wp:effectExtent l="0" t="0" r="0" b="0"/>
                    <wp:wrapTopAndBottom/>
                    <wp:docPr id="227" name="Rektangel 2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40000" cy="48240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t="-20683" b="-20683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E445FD2" id="Rektangel 227" o:spid="_x0000_s1026" style="position:absolute;margin-left:28.35pt;margin-top:306.25pt;width:538.6pt;height:379.85pt;z-index:251756544;visibility:visible;mso-wrap-style:square;mso-width-percent:0;mso-height-percent:0;mso-wrap-distance-left:9pt;mso-wrap-distance-top:0;mso-wrap-distance-right:9pt;mso-wrap-distance-bottom:25.5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" stroked="f" strokeweight="1pt">
                    <v:fill r:id="rId6" o:title="" recolor="t" rotate="t" type="frame"/>
                    <w10:wrap type="topAndBottom" anchorx="page" anchory="page"/>
                  </v:rect>
                </w:pict>
              </mc:Fallback>
            </mc:AlternateContent>
          </w:r>
          <w:r>
            <w:rPr>
              <w:noProof/>
              <w:lang w:val="pt-BR"/>
            </w:rPr>
            <mc:AlternateContent>
              <mc:Choice Requires="wps">
                <w:drawing>
                  <wp:anchor distT="0" distB="0" distL="114300" distR="114300" simplePos="0" relativeHeight="251759616" behindDoc="1" locked="0" layoutInCell="1" allowOverlap="1" wp14:anchorId="5F880AC2" wp14:editId="6BB8C26F">
                    <wp:simplePos x="0" y="0"/>
                    <wp:positionH relativeFrom="page">
                      <wp:posOffset>163773</wp:posOffset>
                    </wp:positionH>
                    <wp:positionV relativeFrom="page">
                      <wp:posOffset>204716</wp:posOffset>
                    </wp:positionV>
                    <wp:extent cx="5923128" cy="791571"/>
                    <wp:effectExtent l="0" t="0" r="1905" b="8890"/>
                    <wp:wrapNone/>
                    <wp:docPr id="229" name="Rektangel 2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23128" cy="7915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8BA04E5" id="Rektangel 229" o:spid="_x0000_s1026" style="position:absolute;margin-left:12.9pt;margin-top:16.1pt;width:466.4pt;height:62.3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" fillcolor="white [3212]" stroked="f" strokeweight="1pt">
                    <w10:wrap anchorx="page" anchory="page"/>
                  </v:rect>
                </w:pict>
              </mc:Fallback>
            </mc:AlternateContent>
          </w:r>
          <w:r w:rsidRPr="00E420E2">
            <w:rPr>
              <w:noProof/>
              <w:lang w:val="pt-BR"/>
            </w:rPr>
            <mc:AlternateContent>
              <mc:Choice Requires="wps">
                <w:drawing>
                  <wp:anchor distT="0" distB="71755" distL="114300" distR="114300" simplePos="0" relativeHeight="251757568" behindDoc="0" locked="0" layoutInCell="1" allowOverlap="1" wp14:anchorId="671EC0EA" wp14:editId="3E40F33B">
                    <wp:simplePos x="0" y="0"/>
                    <wp:positionH relativeFrom="page">
                      <wp:posOffset>360045</wp:posOffset>
                    </wp:positionH>
                    <wp:positionV relativeFrom="page">
                      <wp:posOffset>360045</wp:posOffset>
                    </wp:positionV>
                    <wp:extent cx="3348000" cy="3384000"/>
                    <wp:effectExtent l="0" t="0" r="5080" b="6985"/>
                    <wp:wrapTopAndBottom/>
                    <wp:docPr id="30" name="Rektangel 2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48000" cy="33840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rcRect/>
                              <a:stretch>
                                <a:fillRect l="-758" r="-758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A06536" id="Rektangel 231" o:spid="_x0000_s1026" style="position:absolute;margin-left:28.35pt;margin-top:28.35pt;width:263.6pt;height:266.45pt;z-index:251757568;visibility:visible;mso-wrap-style:square;mso-width-percent:0;mso-height-percent:0;mso-wrap-distance-left:9pt;mso-wrap-distance-top:0;mso-wrap-distance-right:9pt;mso-wrap-distance-bottom:5.65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" stroked="f" strokeweight="1pt">
                    <v:fill r:id="rId6" o:title="" recolor="t" rotate="t" type="frame"/>
                    <w10:wrap type="topAndBottom" anchorx="page" anchory="page"/>
                  </v:rect>
                </w:pict>
              </mc:Fallback>
            </mc:AlternateContent>
          </w:r>
          <w:sdt>
            <w:sdtPr>
              <w:alias w:val="Bildetekst"/>
              <w:tag w:val="Bildetekst"/>
              <w:id w:val="-1394339335"/>
              <w:placeholder>
                <w:docPart w:val="4C94FBFF3ABA43FFA975821A5C384AD0"/>
              </w:placeholder>
              <w:showingPlcHdr/>
              <w:text w:multiLine="1"/>
            </w:sdtPr>
            <w:sdtEndPr/>
            <w:sdtContent>
              <w:r w:rsidRPr="0093570A">
                <w:t>[Bildetekst]</w:t>
              </w:r>
            </w:sdtContent>
          </w:sdt>
        </w:p>
        <w:p w:rsidR="0085557E" w:rsidRDefault="0085557E"/>
      </w:docPartBody>
    </w:docPart>
    <w:docPart>
      <w:docPartPr>
        <w:name w:val="C9094C4A558948AA9BDB9A50E3E0940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75D8B0-BDD6-443B-9347-77507A1D45E2}"/>
      </w:docPartPr>
      <w:docPartBody>
        <w:p w:rsidR="007F47C4" w:rsidRDefault="00523330" w:rsidP="00523330">
          <w:pPr>
            <w:pStyle w:val="C9094C4A558948AA9BDB9A50E3E094071"/>
          </w:pPr>
          <w:r w:rsidRPr="002A6399">
            <w:rPr>
              <w:rStyle w:val="PlaceholderText"/>
              <w:color w:val="1B2634"/>
            </w:rPr>
            <w:t>[Mellomtittel</w:t>
          </w:r>
          <w:r>
            <w:rPr>
              <w:rStyle w:val="PlaceholderText"/>
              <w:color w:val="1B2634"/>
            </w:rPr>
            <w:t xml:space="preserve"> Nivå 2</w:t>
          </w:r>
          <w:r w:rsidRPr="002A6399">
            <w:rPr>
              <w:rStyle w:val="PlaceholderText"/>
              <w:color w:val="1B2634"/>
            </w:rPr>
            <w:t>]</w:t>
          </w:r>
        </w:p>
      </w:docPartBody>
    </w:docPart>
    <w:docPart>
      <w:docPartPr>
        <w:name w:val="Tekstside"/>
        <w:style w:val="Normal"/>
        <w:category>
          <w:name w:val="Generelt"/>
          <w:gallery w:val="docParts"/>
        </w:category>
        <w:behaviors>
          <w:behavior w:val="pg"/>
        </w:behaviors>
        <w:guid w:val="{370426A1-A3F2-488A-A1CD-0850E6CB07AC}"/>
      </w:docPartPr>
      <w:docPartBody>
        <w:p w:rsidR="007F47C4" w:rsidRDefault="007F47C4">
          <w:pPr>
            <w:rPr>
              <w:lang w:val="pt-BR"/>
            </w:rPr>
          </w:pPr>
          <w:r>
            <w:rPr>
              <w:lang w:val="pt-BR"/>
            </w:rPr>
            <w:br w:type="page"/>
          </w:r>
        </w:p>
        <w:bookmarkStart w:id="4" w:name="_Toc11745028"/>
        <w:p w:rsidR="007F47C4" w:rsidRPr="008C6D21" w:rsidRDefault="00B73650" w:rsidP="005C09F9">
          <w:pPr>
            <w:pStyle w:val="Heading1"/>
            <w:rPr>
              <w:lang w:val="pt-BR"/>
            </w:rPr>
          </w:pPr>
          <w:sdt>
            <w:sdtPr>
              <w:rPr>
                <w:lang w:val="pt-BR"/>
              </w:rPr>
              <w:alias w:val="Overskrift"/>
              <w:tag w:val="Overskrift"/>
              <w:id w:val="1407496873"/>
              <w:placeholder>
                <w:docPart w:val="96CDE77011274ADA9E85BC0BA1418A83"/>
              </w:placeholder>
              <w:temporary/>
              <w:showingPlcHdr/>
              <w:text w:multiLine="1"/>
            </w:sdtPr>
            <w:sdtEndPr/>
            <w:sdtContent>
              <w:r w:rsidR="007F47C4" w:rsidRPr="002A6399">
                <w:rPr>
                  <w:rStyle w:val="PlaceholderText"/>
                </w:rPr>
                <w:t>[Overskrift]</w:t>
              </w:r>
            </w:sdtContent>
          </w:sdt>
          <w:bookmarkEnd w:id="4"/>
        </w:p>
        <w:p w:rsidR="007F47C4" w:rsidRDefault="00B73650" w:rsidP="007F5366">
          <w:pPr>
            <w:pStyle w:val="Ingress"/>
            <w:rPr>
              <w:lang w:val="pt-BR"/>
            </w:rPr>
          </w:pPr>
          <w:sdt>
            <w:sdtPr>
              <w:rPr>
                <w:lang w:val="pt-BR"/>
              </w:rPr>
              <w:alias w:val="Ingress"/>
              <w:tag w:val="Ingress"/>
              <w:id w:val="1353379796"/>
              <w:placeholder>
                <w:docPart w:val="E017384C0BFD4C3380638765DE4B2AAC"/>
              </w:placeholder>
              <w:temporary/>
              <w:showingPlcHdr/>
              <w:text w:multiLine="1"/>
            </w:sdtPr>
            <w:sdtEndPr/>
            <w:sdtContent>
              <w:r w:rsidR="007F47C4" w:rsidRPr="002A6399">
                <w:rPr>
                  <w:rStyle w:val="PlaceholderText"/>
                </w:rPr>
                <w:t>[Ingress]</w:t>
              </w:r>
            </w:sdtContent>
          </w:sdt>
        </w:p>
        <w:bookmarkStart w:id="5" w:name="_Toc11745029"/>
        <w:p w:rsidR="007F47C4" w:rsidRDefault="00B73650" w:rsidP="007F5366">
          <w:pPr>
            <w:pStyle w:val="Heading2"/>
            <w:rPr>
              <w:lang w:val="pt-BR"/>
            </w:rPr>
          </w:pPr>
          <w:sdt>
            <w:sdtPr>
              <w:rPr>
                <w:lang w:val="pt-BR"/>
              </w:rPr>
              <w:alias w:val="Mellomtittel"/>
              <w:tag w:val="Mellomtittel"/>
              <w:id w:val="6493525"/>
              <w:placeholder>
                <w:docPart w:val="1A6BDF403AB7448D9C675448998F6A47"/>
              </w:placeholder>
              <w:temporary/>
              <w:showingPlcHdr/>
              <w:text w:multiLine="1"/>
            </w:sdtPr>
            <w:sdtEndPr/>
            <w:sdtContent>
              <w:r w:rsidR="007F47C4" w:rsidRPr="002A6399">
                <w:rPr>
                  <w:rStyle w:val="PlaceholderText"/>
                </w:rPr>
                <w:t>[Mellomtittel</w:t>
              </w:r>
              <w:r w:rsidR="007F47C4">
                <w:rPr>
                  <w:rStyle w:val="PlaceholderText"/>
                </w:rPr>
                <w:t xml:space="preserve"> Nivå 1</w:t>
              </w:r>
              <w:r w:rsidR="007F47C4" w:rsidRPr="002A6399">
                <w:rPr>
                  <w:rStyle w:val="PlaceholderText"/>
                </w:rPr>
                <w:t>]</w:t>
              </w:r>
            </w:sdtContent>
          </w:sdt>
          <w:bookmarkEnd w:id="5"/>
        </w:p>
        <w:p w:rsidR="007F47C4" w:rsidRPr="00354043" w:rsidRDefault="00B73650" w:rsidP="00354043">
          <w:pPr>
            <w:pStyle w:val="Heading3"/>
          </w:pPr>
          <w:sdt>
            <w:sdtPr>
              <w:alias w:val="Mellomtittel"/>
              <w:tag w:val="Mellomtittel"/>
              <w:id w:val="-1345628189"/>
              <w:placeholder>
                <w:docPart w:val="C9094C4A558948AA9BDB9A50E3E09407"/>
              </w:placeholder>
              <w:temporary/>
              <w:showingPlcHdr/>
              <w:text w:multiLine="1"/>
            </w:sdtPr>
            <w:sdtEndPr/>
            <w:sdtContent>
              <w:r w:rsidR="007F47C4" w:rsidRPr="00354043">
                <w:rPr>
                  <w:rStyle w:val="PlaceholderText"/>
                </w:rPr>
                <w:t>[Mellomtittel Nivå 2]</w:t>
              </w:r>
            </w:sdtContent>
          </w:sdt>
        </w:p>
        <w:p w:rsidR="007F47C4" w:rsidRDefault="00B73650" w:rsidP="00354043">
          <w:pPr>
            <w:rPr>
              <w:lang w:val="pt-BR"/>
            </w:rPr>
          </w:pPr>
          <w:sdt>
            <w:sdtPr>
              <w:rPr>
                <w:lang w:val="pt-BR"/>
              </w:rPr>
              <w:alias w:val="Brødtekst"/>
              <w:tag w:val="Brødtekst"/>
              <w:id w:val="-1667244808"/>
              <w:placeholder>
                <w:docPart w:val="BCDC5D85E07B48CABBF1CE8C64D9154C"/>
              </w:placeholder>
              <w:temporary/>
              <w:showingPlcHdr/>
              <w:text w:multiLine="1"/>
            </w:sdtPr>
            <w:sdtEndPr/>
            <w:sdtContent>
              <w:r w:rsidR="007F47C4" w:rsidRPr="00B84782">
                <w:rPr>
                  <w:rStyle w:val="PlaceholderText"/>
                  <w:lang w:val="pt-BR"/>
                </w:rPr>
                <w:t>[Brødtekst]</w:t>
              </w:r>
            </w:sdtContent>
          </w:sdt>
        </w:p>
        <w:p w:rsidR="007F47C4" w:rsidRDefault="007F47C4" w:rsidP="00161753">
          <w:pPr>
            <w:rPr>
              <w:lang w:val="pt-BR"/>
            </w:rPr>
          </w:pPr>
        </w:p>
        <w:p w:rsidR="007F47C4" w:rsidRDefault="007F47C4" w:rsidP="00161753">
          <w:pPr>
            <w:rPr>
              <w:lang w:val="pt-BR"/>
            </w:rPr>
          </w:pPr>
          <w:r>
            <w:rPr>
              <w:lang w:val="pt-BR"/>
            </w:rPr>
            <w:br w:type="page"/>
          </w:r>
        </w:p>
        <w:p w:rsidR="000F5038" w:rsidRDefault="000F503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B7CB3"/>
    <w:multiLevelType w:val="hybridMultilevel"/>
    <w:tmpl w:val="5F887022"/>
    <w:lvl w:ilvl="0" w:tplc="25520A3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41"/>
    <w:rsid w:val="000228B7"/>
    <w:rsid w:val="000F5038"/>
    <w:rsid w:val="00101D8D"/>
    <w:rsid w:val="00150F93"/>
    <w:rsid w:val="001B5A02"/>
    <w:rsid w:val="001F437F"/>
    <w:rsid w:val="0035312F"/>
    <w:rsid w:val="00523330"/>
    <w:rsid w:val="00565A75"/>
    <w:rsid w:val="005771AF"/>
    <w:rsid w:val="005D5862"/>
    <w:rsid w:val="006373C4"/>
    <w:rsid w:val="006F41A0"/>
    <w:rsid w:val="00721A90"/>
    <w:rsid w:val="007260AC"/>
    <w:rsid w:val="00776B23"/>
    <w:rsid w:val="007D5722"/>
    <w:rsid w:val="007F47C4"/>
    <w:rsid w:val="00842D05"/>
    <w:rsid w:val="0085557E"/>
    <w:rsid w:val="00931C1F"/>
    <w:rsid w:val="00A83F79"/>
    <w:rsid w:val="00A86D87"/>
    <w:rsid w:val="00B24B41"/>
    <w:rsid w:val="00B73650"/>
    <w:rsid w:val="00B86D1B"/>
    <w:rsid w:val="00BA4C0C"/>
    <w:rsid w:val="00BD76BB"/>
    <w:rsid w:val="00C115BF"/>
    <w:rsid w:val="00D36D82"/>
    <w:rsid w:val="00DA04C1"/>
    <w:rsid w:val="00EF6F44"/>
    <w:rsid w:val="00F12400"/>
    <w:rsid w:val="00F21972"/>
    <w:rsid w:val="00F6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47C4"/>
    <w:pPr>
      <w:keepNext/>
      <w:keepLines/>
      <w:spacing w:before="240" w:after="720" w:line="240" w:lineRule="auto"/>
      <w:outlineLvl w:val="0"/>
    </w:pPr>
    <w:rPr>
      <w:rFonts w:asciiTheme="majorHAnsi" w:eastAsiaTheme="majorEastAsia" w:hAnsiTheme="majorHAnsi" w:cstheme="majorBidi"/>
      <w:color w:val="1B2634"/>
      <w:sz w:val="56"/>
      <w:szCs w:val="56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7F47C4"/>
    <w:pPr>
      <w:keepNext/>
      <w:keepLines/>
      <w:spacing w:before="40" w:after="0" w:line="264" w:lineRule="auto"/>
      <w:outlineLvl w:val="1"/>
    </w:pPr>
    <w:rPr>
      <w:rFonts w:asciiTheme="majorHAnsi" w:eastAsiaTheme="majorEastAsia" w:hAnsiTheme="majorHAnsi" w:cstheme="majorBidi"/>
      <w:b/>
      <w:bCs/>
      <w:color w:val="1B2634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7F47C4"/>
    <w:pPr>
      <w:keepNext/>
      <w:keepLines/>
      <w:spacing w:before="290" w:after="0" w:line="264" w:lineRule="auto"/>
      <w:outlineLvl w:val="2"/>
    </w:pPr>
    <w:rPr>
      <w:rFonts w:asciiTheme="majorHAnsi" w:eastAsiaTheme="majorEastAsia" w:hAnsiTheme="majorHAnsi" w:cstheme="majorBidi"/>
      <w:bCs/>
      <w:color w:val="1B2534"/>
      <w:sz w:val="28"/>
      <w:szCs w:val="24"/>
      <w:lang w:val="pt-B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47C4"/>
    <w:rPr>
      <w:color w:val="808080"/>
    </w:rPr>
  </w:style>
  <w:style w:type="table" w:styleId="TableGrid">
    <w:name w:val="Table Grid"/>
    <w:basedOn w:val="TableNormal"/>
    <w:uiPriority w:val="39"/>
    <w:rsid w:val="007260AC"/>
    <w:pPr>
      <w:spacing w:after="0" w:line="240" w:lineRule="auto"/>
    </w:pPr>
    <w:rPr>
      <w:rFonts w:eastAsiaTheme="minorHAnsi"/>
      <w:color w:val="1B263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F47C4"/>
    <w:rPr>
      <w:rFonts w:asciiTheme="majorHAnsi" w:eastAsiaTheme="majorEastAsia" w:hAnsiTheme="majorHAnsi" w:cstheme="majorBidi"/>
      <w:b/>
      <w:bCs/>
      <w:color w:val="1B2634"/>
      <w:sz w:val="28"/>
      <w:szCs w:val="28"/>
      <w:lang w:eastAsia="en-US"/>
    </w:rPr>
  </w:style>
  <w:style w:type="table" w:customStyle="1" w:styleId="Rogalandfylkeskommune">
    <w:name w:val="Rogaland fylkeskommune"/>
    <w:basedOn w:val="TableNormal"/>
    <w:uiPriority w:val="99"/>
    <w:rsid w:val="00B24B41"/>
    <w:pPr>
      <w:spacing w:after="0" w:line="240" w:lineRule="auto"/>
    </w:pPr>
    <w:rPr>
      <w:rFonts w:eastAsiaTheme="minorHAnsi"/>
      <w:sz w:val="20"/>
      <w:lang w:eastAsia="en-US"/>
    </w:rPr>
    <w:tblPr>
      <w:tblBorders>
        <w:bottom w:val="dashSmallGap" w:sz="6" w:space="0" w:color="2771BA"/>
        <w:insideH w:val="dashSmallGap" w:sz="4" w:space="0" w:color="2771BA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tcBorders>
          <w:bottom w:val="nil"/>
        </w:tcBorders>
        <w:shd w:val="clear" w:color="auto" w:fill="2A3E80"/>
      </w:tcPr>
    </w:tblStylePr>
    <w:tblStylePr w:type="lastRow">
      <w:rPr>
        <w:b/>
        <w:color w:val="FFFFFF" w:themeColor="background1"/>
      </w:rPr>
      <w:tblPr/>
      <w:tcPr>
        <w:shd w:val="clear" w:color="auto" w:fill="2A3E80"/>
      </w:tcPr>
    </w:tblStylePr>
    <w:tblStylePr w:type="firstCol">
      <w:pPr>
        <w:jc w:val="left"/>
      </w:pPr>
      <w:tblPr/>
      <w:tcPr>
        <w:vAlign w:val="top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24B41"/>
    <w:pPr>
      <w:keepNext/>
      <w:spacing w:after="200" w:line="240" w:lineRule="auto"/>
    </w:pPr>
    <w:rPr>
      <w:rFonts w:eastAsiaTheme="minorHAnsi"/>
      <w:b/>
      <w:bCs/>
      <w:color w:val="1B2534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F47C4"/>
    <w:rPr>
      <w:rFonts w:asciiTheme="majorHAnsi" w:eastAsiaTheme="majorEastAsia" w:hAnsiTheme="majorHAnsi" w:cstheme="majorBidi"/>
      <w:color w:val="1B2634"/>
      <w:sz w:val="56"/>
      <w:szCs w:val="56"/>
      <w:lang w:eastAsia="en-US"/>
    </w:rPr>
  </w:style>
  <w:style w:type="paragraph" w:customStyle="1" w:styleId="4C94FBFF3ABA43FFA975821A5C384AD0">
    <w:name w:val="4C94FBFF3ABA43FFA975821A5C384AD0"/>
    <w:rsid w:val="00B24B41"/>
  </w:style>
  <w:style w:type="character" w:customStyle="1" w:styleId="Heading3Char">
    <w:name w:val="Heading 3 Char"/>
    <w:basedOn w:val="DefaultParagraphFont"/>
    <w:link w:val="Heading3"/>
    <w:uiPriority w:val="9"/>
    <w:rsid w:val="007F47C4"/>
    <w:rPr>
      <w:rFonts w:asciiTheme="majorHAnsi" w:eastAsiaTheme="majorEastAsia" w:hAnsiTheme="majorHAnsi" w:cstheme="majorBidi"/>
      <w:bCs/>
      <w:color w:val="1B2534"/>
      <w:sz w:val="28"/>
      <w:szCs w:val="24"/>
      <w:lang w:val="pt-BR" w:eastAsia="en-US"/>
    </w:rPr>
  </w:style>
  <w:style w:type="paragraph" w:styleId="ListParagraph">
    <w:name w:val="List Paragraph"/>
    <w:basedOn w:val="Normal"/>
    <w:uiPriority w:val="34"/>
    <w:qFormat/>
    <w:rsid w:val="00F21972"/>
    <w:pPr>
      <w:numPr>
        <w:numId w:val="1"/>
      </w:numPr>
      <w:spacing w:before="240" w:after="280" w:line="264" w:lineRule="auto"/>
      <w:ind w:left="284" w:hanging="284"/>
      <w:contextualSpacing/>
    </w:pPr>
    <w:rPr>
      <w:rFonts w:eastAsiaTheme="minorHAnsi"/>
      <w:color w:val="1B2634"/>
      <w:lang w:val="nn-NO" w:eastAsia="en-US"/>
    </w:rPr>
  </w:style>
  <w:style w:type="paragraph" w:customStyle="1" w:styleId="Faktaboks">
    <w:name w:val="Faktaboks"/>
    <w:rsid w:val="00F21972"/>
    <w:pPr>
      <w:keepNext/>
      <w:keepLines/>
      <w:spacing w:before="40" w:after="0" w:line="264" w:lineRule="auto"/>
      <w:outlineLvl w:val="1"/>
    </w:pPr>
    <w:rPr>
      <w:rFonts w:asciiTheme="majorHAnsi" w:eastAsiaTheme="majorEastAsia" w:hAnsiTheme="majorHAnsi" w:cstheme="majorBidi"/>
      <w:b/>
      <w:bCs/>
      <w:color w:val="1B2634"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7260AC"/>
    <w:pPr>
      <w:framePr w:hSpace="5954" w:wrap="around" w:vAnchor="page" w:hAnchor="page" w:x="5955" w:y="2723"/>
      <w:spacing w:after="0" w:line="257" w:lineRule="auto"/>
      <w:ind w:left="425"/>
    </w:pPr>
    <w:rPr>
      <w:rFonts w:eastAsiaTheme="minorHAnsi"/>
      <w:color w:val="1B2634"/>
      <w:sz w:val="42"/>
      <w:szCs w:val="42"/>
      <w:lang w:val="pt-BR" w:eastAsia="en-US"/>
    </w:rPr>
  </w:style>
  <w:style w:type="character" w:customStyle="1" w:styleId="QuoteChar">
    <w:name w:val="Quote Char"/>
    <w:basedOn w:val="DefaultParagraphFont"/>
    <w:link w:val="Quote"/>
    <w:uiPriority w:val="29"/>
    <w:rsid w:val="007260AC"/>
    <w:rPr>
      <w:rFonts w:eastAsiaTheme="minorHAnsi"/>
      <w:color w:val="1B2634"/>
      <w:sz w:val="42"/>
      <w:szCs w:val="42"/>
      <w:lang w:val="pt-BR" w:eastAsia="en-US"/>
    </w:rPr>
  </w:style>
  <w:style w:type="paragraph" w:customStyle="1" w:styleId="Ingress">
    <w:name w:val="Ingress"/>
    <w:basedOn w:val="Normal"/>
    <w:next w:val="Heading2"/>
    <w:qFormat/>
    <w:rsid w:val="007F47C4"/>
    <w:pPr>
      <w:spacing w:after="920" w:line="252" w:lineRule="auto"/>
    </w:pPr>
    <w:rPr>
      <w:rFonts w:eastAsiaTheme="minorHAnsi"/>
      <w:i/>
      <w:iCs/>
      <w:color w:val="1B2634"/>
      <w:sz w:val="38"/>
      <w:szCs w:val="38"/>
      <w:lang w:val="sv-S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23330"/>
    <w:pPr>
      <w:spacing w:after="320" w:line="264" w:lineRule="auto"/>
    </w:pPr>
    <w:rPr>
      <w:rFonts w:eastAsiaTheme="minorHAnsi"/>
      <w:color w:val="FFFFFF" w:themeColor="background1"/>
      <w:sz w:val="72"/>
      <w:szCs w:val="72"/>
      <w:lang w:val="nn-NO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330"/>
    <w:rPr>
      <w:rFonts w:eastAsiaTheme="minorHAnsi"/>
      <w:color w:val="FFFFFF" w:themeColor="background1"/>
      <w:sz w:val="72"/>
      <w:szCs w:val="72"/>
      <w:lang w:val="nn-NO" w:eastAsia="en-US"/>
    </w:rPr>
  </w:style>
  <w:style w:type="paragraph" w:customStyle="1" w:styleId="96CDE77011274ADA9E85BC0BA1418A831">
    <w:name w:val="96CDE77011274ADA9E85BC0BA1418A831"/>
    <w:rsid w:val="00523330"/>
    <w:pPr>
      <w:keepNext/>
      <w:keepLines/>
      <w:spacing w:before="240" w:after="720" w:line="240" w:lineRule="auto"/>
      <w:outlineLvl w:val="0"/>
    </w:pPr>
    <w:rPr>
      <w:rFonts w:asciiTheme="majorHAnsi" w:eastAsiaTheme="majorEastAsia" w:hAnsiTheme="majorHAnsi" w:cstheme="majorBidi"/>
      <w:color w:val="1B2634"/>
      <w:sz w:val="56"/>
      <w:szCs w:val="56"/>
      <w:lang w:eastAsia="en-US"/>
    </w:rPr>
  </w:style>
  <w:style w:type="paragraph" w:customStyle="1" w:styleId="E017384C0BFD4C3380638765DE4B2AAC1">
    <w:name w:val="E017384C0BFD4C3380638765DE4B2AAC1"/>
    <w:rsid w:val="00523330"/>
    <w:pPr>
      <w:spacing w:after="920" w:line="252" w:lineRule="auto"/>
    </w:pPr>
    <w:rPr>
      <w:rFonts w:eastAsiaTheme="minorHAnsi"/>
      <w:i/>
      <w:iCs/>
      <w:color w:val="1B2634"/>
      <w:sz w:val="38"/>
      <w:szCs w:val="38"/>
      <w:lang w:val="sv-SE" w:eastAsia="en-US"/>
    </w:rPr>
  </w:style>
  <w:style w:type="paragraph" w:customStyle="1" w:styleId="1A6BDF403AB7448D9C675448998F6A471">
    <w:name w:val="1A6BDF403AB7448D9C675448998F6A471"/>
    <w:rsid w:val="00523330"/>
    <w:pPr>
      <w:keepNext/>
      <w:keepLines/>
      <w:spacing w:before="40" w:after="0" w:line="264" w:lineRule="auto"/>
      <w:outlineLvl w:val="1"/>
    </w:pPr>
    <w:rPr>
      <w:rFonts w:asciiTheme="majorHAnsi" w:eastAsiaTheme="majorEastAsia" w:hAnsiTheme="majorHAnsi" w:cstheme="majorBidi"/>
      <w:b/>
      <w:bCs/>
      <w:color w:val="1B2634"/>
      <w:sz w:val="28"/>
      <w:szCs w:val="28"/>
      <w:lang w:eastAsia="en-US"/>
    </w:rPr>
  </w:style>
  <w:style w:type="paragraph" w:customStyle="1" w:styleId="C9094C4A558948AA9BDB9A50E3E094071">
    <w:name w:val="C9094C4A558948AA9BDB9A50E3E094071"/>
    <w:rsid w:val="00523330"/>
    <w:pPr>
      <w:keepNext/>
      <w:keepLines/>
      <w:spacing w:before="290" w:after="0" w:line="264" w:lineRule="auto"/>
      <w:outlineLvl w:val="2"/>
    </w:pPr>
    <w:rPr>
      <w:rFonts w:asciiTheme="majorHAnsi" w:eastAsiaTheme="majorEastAsia" w:hAnsiTheme="majorHAnsi" w:cstheme="majorBidi"/>
      <w:b/>
      <w:bCs/>
      <w:color w:val="1B2534"/>
      <w:sz w:val="28"/>
      <w:szCs w:val="24"/>
      <w:lang w:val="pt-BR" w:eastAsia="en-US"/>
    </w:rPr>
  </w:style>
  <w:style w:type="paragraph" w:customStyle="1" w:styleId="BCDC5D85E07B48CABBF1CE8C64D9154C2">
    <w:name w:val="BCDC5D85E07B48CABBF1CE8C64D9154C2"/>
    <w:rsid w:val="00523330"/>
    <w:pPr>
      <w:spacing w:after="280" w:line="264" w:lineRule="auto"/>
    </w:pPr>
    <w:rPr>
      <w:rFonts w:eastAsiaTheme="minorHAnsi"/>
      <w:color w:val="1B2634"/>
      <w:lang w:eastAsia="en-US"/>
    </w:rPr>
  </w:style>
  <w:style w:type="paragraph" w:customStyle="1" w:styleId="754DC10C2E954A26B133F406F8A85F091">
    <w:name w:val="754DC10C2E954A26B133F406F8A85F091"/>
    <w:rsid w:val="00523330"/>
    <w:pPr>
      <w:tabs>
        <w:tab w:val="center" w:pos="4513"/>
        <w:tab w:val="right" w:pos="9026"/>
      </w:tabs>
      <w:spacing w:after="0" w:line="240" w:lineRule="auto"/>
      <w:ind w:left="329"/>
    </w:pPr>
    <w:rPr>
      <w:rFonts w:eastAsiaTheme="minorHAnsi"/>
      <w:b/>
      <w:bCs/>
      <w:color w:val="1B2634"/>
      <w:sz w:val="16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Rogaland fylkeskommu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6AB6"/>
      </a:accent1>
      <a:accent2>
        <a:srgbClr val="262A36"/>
      </a:accent2>
      <a:accent3>
        <a:srgbClr val="6FC5E7"/>
      </a:accent3>
      <a:accent4>
        <a:srgbClr val="29327C"/>
      </a:accent4>
      <a:accent5>
        <a:srgbClr val="F0AD89"/>
      </a:accent5>
      <a:accent6>
        <a:srgbClr val="00000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14.xml.rels><?xml version="1.0" encoding="UTF-8" standalone="yes"?>
<Relationships xmlns="http://schemas.openxmlformats.org/package/2006/relationships"><Relationship Id="gal3" Type="http://schemas.openxmlformats.org/officeDocument/2006/relationships/image" Target="images/gal3.png"/><Relationship Id="bb5" Type="http://schemas.openxmlformats.org/officeDocument/2006/relationships/image" Target="images/bb5.PNG"/><Relationship Id="Tekstside" Type="http://schemas.openxmlformats.org/officeDocument/2006/relationships/image" Target="images/Tekstside.png"/><Relationship Id="gal2" Type="http://schemas.openxmlformats.org/officeDocument/2006/relationships/image" Target="images/gal2.png"/><Relationship Id="bb4" Type="http://schemas.openxmlformats.org/officeDocument/2006/relationships/image" Target="images/bb4.PNG"/><Relationship Id="faktaboks" Type="http://schemas.openxmlformats.org/officeDocument/2006/relationships/image" Target="images/faktaboks.PNG"/><Relationship Id="blue2" Type="http://schemas.openxmlformats.org/officeDocument/2006/relationships/image" Target="images/blue2.png"/><Relationship Id="gal1" Type="http://schemas.openxmlformats.org/officeDocument/2006/relationships/image" Target="images/gal1.png"/><Relationship Id="bb3" Type="http://schemas.openxmlformats.org/officeDocument/2006/relationships/image" Target="images/bb3.PNG"/><Relationship Id="blue1" Type="http://schemas.openxmlformats.org/officeDocument/2006/relationships/image" Target="images/blue1.png"/><Relationship Id="dark2" Type="http://schemas.openxmlformats.org/officeDocument/2006/relationships/image" Target="images/dark2.png"/><Relationship Id="white2" Type="http://schemas.openxmlformats.org/officeDocument/2006/relationships/image" Target="images/white2.png"/><Relationship Id="bb2" Type="http://schemas.openxmlformats.org/officeDocument/2006/relationships/image" Target="images/bb2.PNG"/><Relationship Id="green2" Type="http://schemas.openxmlformats.org/officeDocument/2006/relationships/image" Target="images/green2.png"/><Relationship Id="dark1" Type="http://schemas.openxmlformats.org/officeDocument/2006/relationships/image" Target="images/dark1.png"/><Relationship Id="green1" Type="http://schemas.openxmlformats.org/officeDocument/2006/relationships/image" Target="images/green1.png"/><Relationship Id="white1" Type="http://schemas.openxmlformats.org/officeDocument/2006/relationships/image" Target="images/white1.png"/><Relationship Id="gal4" Type="http://schemas.openxmlformats.org/officeDocument/2006/relationships/image" Target="images/gal4.png"/><Relationship Id="bb1" Type="http://schemas.openxmlformats.org/officeDocument/2006/relationships/image" Target="images/bb1.PNG"/><Relationship Id="bb6" Type="http://schemas.openxmlformats.org/officeDocument/2006/relationships/image" Target="images/bb6.PNG"/><Relationship Id="sitat" Type="http://schemas.openxmlformats.org/officeDocument/2006/relationships/image" Target="images/sitat.PNG"/></Relationships>
</file>

<file path=customUI/customUI14.xml><?xml version="1.0" encoding="utf-8"?>
<customUI xmlns="http://schemas.microsoft.com/office/2009/07/customui" onLoad="onLoad">
  <ribbon>
    <tabs>
      <tab id="sbmTab" label="Rogaland fylkeskommune" insertAfterMso="TabHome">
        <group id="colors" label="Farger">
          <gallery id="gal1" label="Forsidetype" size="large" itemWidth="90" itemHeight="120" getVisible="getVisibleFrontpage" onAction="changeFrontPage">
            <item id="noImage1" label="Uten bilde" image="blue1"/>
            <item id="withImage1" label="Med bilde" image="blue2"/>
          </gallery>
          <gallery id="gal2" label="Forsidetype" itemWidth="90" itemHeight="120" size="large" getVisible="getVisibleFrontpage" onAction="changeFrontPage">
            <item id="noImage2" label="Uten bilde" image="green1"/>
            <item id="withImage2" label="Med bilde" image="green2"/>
          </gallery>
          <gallery id="gal3" label="Forsidetype" itemWidth="90" itemHeight="120" size="large" getVisible="getVisibleFrontpage" onAction="changeFrontPage">
            <item id="noImage3" label="Uten bilde" image="white1"/>
            <item id="withImage3" label="Med bilde" image="white1"/>
          </gallery>
          <gallery id="gal4" label="Forsidetype" itemWidth="90" itemHeight="120" size="large" getVisible="getVisibleFrontpage" onAction="changeFrontPage">
            <item id="noImage4" label="Uten bilde" image="dark1"/>
            <item id="withImage4" label="Med bilde" image="dark2"/>
          </gallery>
          <button id="bb_gal1" size="large" image="gal1" onAction="ChangeColorAction"/>
          <button id="bb_gal2" size="large" image="gal2" onAction="ChangeColorAction"/>
          <button id="bb_gal3" size="large" image="gal3" onAction="ChangeColorAction"/>
          <button id="bb_gal4" size="large" image="gal4" onAction="ChangeColorAction"/>
        </group>
        <group id="sidetyper" label="Sett inn sider">
          <gallery id="pagesGal" label="Sidetyper" size="large" onAction="InsertBB">
            <item id="Tekstside" label="Tekstside" image="Tekstside"/>
            <item id="sitat" label="Sitat" image="sitat"/>
            <item id="faktaboks" label="Faktaboks" image="faktaboks"/>
            <item id="bb1" label="Bildeside #1" image="bb1"/>
            <item id="bb2" label="Bildeside #2" image="bb2"/>
            <item id="bb3" label="Bildeside #3" image="bb3"/>
            <item id="bb4" label="Bildeside #4" image="bb4"/>
            <item id="bb5" label="Bildeside #5" image="bb5"/>
            <item id="bb6" label="Bildeside #6" image="bb6"/>
          </gallery>
        </group>
        <group id="customGroup" label="Funksjoner" insertBeforeMso="GroupClipboard">
          <button id="customButton1" label="Oppdater innholdsfortegnelse" size="large" onAction="Fortegnelse" imageMso="PicturesToolInsertPicture"/>
        </group>
      </tab>
    </tabs>
  </ribbon>
  <contextMenus>
    <contextMenu idMso="ContextMenuPicture">
      <button id="endreBilde" label="Sett inn bilde" onAction="SkiftBilde"/>
    </contextMenu>
    <contextMenu idMso="ContextMenuShape">
      <button id="endreBilde2" label="Sett inn bilde" onAction="SkiftBilde"/>
    </contextMenu>
    <contextMenu idMso="ContextMenuShapeFreeform">
      <button id="endreBilde3" label="Sett inn bilde" onAction="SkiftBilde"/>
    </contextMenu>
  </contextMenus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root>
  <tittel/>
  <under/>
  <undertittel/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2FC97A4EB864EBF6B6ADD443A67CC" ma:contentTypeVersion="10" ma:contentTypeDescription="Create a new document." ma:contentTypeScope="" ma:versionID="cd7eab058b31381f69f467742e947ad2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706171daafd06d1add0d6a63c06a7ef6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E50C96-2BE9-4863-9AC6-CAA1B39ABB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0694B4-F0FD-4216-B62A-7252E7B370C9}">
  <ds:schemaRefs/>
</ds:datastoreItem>
</file>

<file path=customXml/itemProps3.xml><?xml version="1.0" encoding="utf-8"?>
<ds:datastoreItem xmlns:ds="http://schemas.openxmlformats.org/officeDocument/2006/customXml" ds:itemID="{115E1960-8457-49FC-A45D-54DFBE2F1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A87575-922B-4D34-9A53-C87890C3293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EB13AD0-0378-4900-B9FA-C71EEBC98C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Rogaland_fylkeskommune_Rapportmal_15-04-2021.dotm</Template>
  <TotalTime>1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Ellingsen</dc:creator>
  <cp:keywords/>
  <dc:description/>
  <cp:lastModifiedBy>Per-Henry Pettersen</cp:lastModifiedBy>
  <cp:revision>2</cp:revision>
  <cp:lastPrinted>2019-06-18T07:29:00Z</cp:lastPrinted>
  <dcterms:created xsi:type="dcterms:W3CDTF">2021-04-15T06:35:00Z</dcterms:created>
  <dcterms:modified xsi:type="dcterms:W3CDTF">2021-04-15T06:35:00Z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0x010100D982FC97A4EB864EBF6B6ADD443A67CC</vt:lpwstr>
  </property>
</Properties>
</file>